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Colwick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694F6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24-107)</w:t>
      </w: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03469" w:rsidRDefault="00603469" w:rsidP="006034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2016</w:t>
      </w:r>
      <w:bookmarkStart w:id="0" w:name="_GoBack"/>
      <w:bookmarkEnd w:id="0"/>
    </w:p>
    <w:sectPr w:rsidR="006B2F86" w:rsidRPr="006034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469" w:rsidRDefault="00603469" w:rsidP="00E71FC3">
      <w:pPr>
        <w:spacing w:after="0" w:line="240" w:lineRule="auto"/>
      </w:pPr>
      <w:r>
        <w:separator/>
      </w:r>
    </w:p>
  </w:endnote>
  <w:endnote w:type="continuationSeparator" w:id="0">
    <w:p w:rsidR="00603469" w:rsidRDefault="006034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469" w:rsidRDefault="00603469" w:rsidP="00E71FC3">
      <w:pPr>
        <w:spacing w:after="0" w:line="240" w:lineRule="auto"/>
      </w:pPr>
      <w:r>
        <w:separator/>
      </w:r>
    </w:p>
  </w:footnote>
  <w:footnote w:type="continuationSeparator" w:id="0">
    <w:p w:rsidR="00603469" w:rsidRDefault="006034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69"/>
    <w:rsid w:val="0060346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10A93"/>
  <w15:chartTrackingRefBased/>
  <w15:docId w15:val="{93901A7F-5A25-4BD3-853D-AD5A238F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2016-05-24T21:06:00Z</dcterms:created>
  <dcterms:modified xsi:type="dcterms:W3CDTF">2016-05-24T21:07:00Z</dcterms:modified>
</cp:coreProperties>
</file>