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81FD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  <w:u w:val="single"/>
        </w:rPr>
        <w:t>Frideswide</w:t>
      </w:r>
      <w:proofErr w:type="spellEnd"/>
      <w:r>
        <w:rPr>
          <w:rFonts w:eastAsia="Times New Roman" w:cs="Times New Roman"/>
          <w:szCs w:val="24"/>
          <w:u w:val="single"/>
        </w:rPr>
        <w:t xml:space="preserve"> DALAINDER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2E2ABC40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</w:p>
    <w:p w14:paraId="3884A7F6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</w:p>
    <w:p w14:paraId="542C517F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Alice </w:t>
      </w:r>
      <w:proofErr w:type="spellStart"/>
      <w:r>
        <w:rPr>
          <w:rFonts w:eastAsia="Times New Roman" w:cs="Times New Roman"/>
          <w:szCs w:val="24"/>
        </w:rPr>
        <w:t>Chestre</w:t>
      </w:r>
      <w:proofErr w:type="spellEnd"/>
      <w:r>
        <w:rPr>
          <w:rFonts w:eastAsia="Times New Roman" w:cs="Times New Roman"/>
          <w:szCs w:val="24"/>
        </w:rPr>
        <w:t xml:space="preserve"> of Bristol bequeathed her a silver-gilt belt of the </w:t>
      </w:r>
      <w:proofErr w:type="spellStart"/>
      <w:r>
        <w:rPr>
          <w:rFonts w:eastAsia="Times New Roman" w:cs="Times New Roman"/>
          <w:szCs w:val="24"/>
        </w:rPr>
        <w:t>colour</w:t>
      </w:r>
      <w:proofErr w:type="spellEnd"/>
      <w:r>
        <w:rPr>
          <w:rFonts w:eastAsia="Times New Roman" w:cs="Times New Roman"/>
          <w:szCs w:val="24"/>
        </w:rPr>
        <w:t xml:space="preserve"> violet.</w:t>
      </w:r>
    </w:p>
    <w:p w14:paraId="433F59C4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with nine studs, and other items.</w:t>
      </w:r>
    </w:p>
    <w:p w14:paraId="70638BDE" w14:textId="77777777" w:rsidR="00324CED" w:rsidRDefault="00324CED" w:rsidP="00324CE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pp.448-51)</w:t>
      </w:r>
    </w:p>
    <w:p w14:paraId="35F9B16B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</w:p>
    <w:p w14:paraId="471833C2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</w:p>
    <w:p w14:paraId="068663CF" w14:textId="77777777" w:rsidR="00324CED" w:rsidRDefault="00324CED" w:rsidP="00324CE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04D2CE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3FD5" w14:textId="77777777" w:rsidR="00324CED" w:rsidRDefault="00324CED" w:rsidP="009139A6">
      <w:r>
        <w:separator/>
      </w:r>
    </w:p>
  </w:endnote>
  <w:endnote w:type="continuationSeparator" w:id="0">
    <w:p w14:paraId="24EE58F9" w14:textId="77777777" w:rsidR="00324CED" w:rsidRDefault="00324C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9A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4BE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777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75D08" w14:textId="77777777" w:rsidR="00324CED" w:rsidRDefault="00324CED" w:rsidP="009139A6">
      <w:r>
        <w:separator/>
      </w:r>
    </w:p>
  </w:footnote>
  <w:footnote w:type="continuationSeparator" w:id="0">
    <w:p w14:paraId="44B7A567" w14:textId="77777777" w:rsidR="00324CED" w:rsidRDefault="00324C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07C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02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53F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ED"/>
    <w:rsid w:val="000666E0"/>
    <w:rsid w:val="002510B7"/>
    <w:rsid w:val="00324CE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CF5B5"/>
  <w15:chartTrackingRefBased/>
  <w15:docId w15:val="{00AD8F6B-6458-479A-B744-370A6AA5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2022-11-20T21:33:00Z</dcterms:created>
  <dcterms:modified xsi:type="dcterms:W3CDTF">2022-11-20T21:33:00Z</dcterms:modified>
</cp:coreProperties>
</file>