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730D4" w14:textId="77777777" w:rsidR="001C3BCB" w:rsidRDefault="001C3BCB" w:rsidP="001C3B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DAKLE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2D1905DD" w14:textId="77777777" w:rsidR="001C3BCB" w:rsidRDefault="001C3BCB" w:rsidP="001C3B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Stamford, Lincolnshire.</w:t>
      </w:r>
    </w:p>
    <w:p w14:paraId="3402C8C0" w14:textId="77777777" w:rsidR="001C3BCB" w:rsidRDefault="001C3BCB" w:rsidP="001C3B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DC42F1" w14:textId="77777777" w:rsidR="001C3BCB" w:rsidRDefault="001C3BCB" w:rsidP="001C3B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01058C" w14:textId="77777777" w:rsidR="001C3BCB" w:rsidRDefault="001C3BCB" w:rsidP="001C3B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3C3E9836" w14:textId="77777777" w:rsidR="001C3BCB" w:rsidRDefault="001C3BCB" w:rsidP="001C3B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8622CFA" w14:textId="77777777" w:rsidR="001C3BCB" w:rsidRDefault="001C3BCB" w:rsidP="001C3B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645918" w14:textId="77777777" w:rsidR="001C3BCB" w:rsidRDefault="001C3BCB" w:rsidP="001C3B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BAEB9A" w14:textId="77777777" w:rsidR="001C3BCB" w:rsidRDefault="001C3BCB" w:rsidP="001C3B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February 2022</w:t>
      </w:r>
    </w:p>
    <w:p w14:paraId="076D7DC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F49E0" w14:textId="77777777" w:rsidR="001C3BCB" w:rsidRDefault="001C3BCB" w:rsidP="009139A6">
      <w:r>
        <w:separator/>
      </w:r>
    </w:p>
  </w:endnote>
  <w:endnote w:type="continuationSeparator" w:id="0">
    <w:p w14:paraId="5AE861D9" w14:textId="77777777" w:rsidR="001C3BCB" w:rsidRDefault="001C3BC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F5F3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5B37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C23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F6742" w14:textId="77777777" w:rsidR="001C3BCB" w:rsidRDefault="001C3BCB" w:rsidP="009139A6">
      <w:r>
        <w:separator/>
      </w:r>
    </w:p>
  </w:footnote>
  <w:footnote w:type="continuationSeparator" w:id="0">
    <w:p w14:paraId="160996BD" w14:textId="77777777" w:rsidR="001C3BCB" w:rsidRDefault="001C3BC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5913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74A8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A89E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BCB"/>
    <w:rsid w:val="000666E0"/>
    <w:rsid w:val="001C3BCB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662B3"/>
  <w15:chartTrackingRefBased/>
  <w15:docId w15:val="{813DAB72-E253-45E7-807A-7D62105DE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1C3BC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2022-02-18T16:40:00Z</dcterms:created>
  <dcterms:modified xsi:type="dcterms:W3CDTF">2022-02-18T16:40:00Z</dcterms:modified>
</cp:coreProperties>
</file>