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4F3B0B4" w14:textId="77777777" w:rsidR="005B6821" w:rsidRDefault="005B6821" w:rsidP="005B682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Giles DAKERS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fl.1483)</w:t>
      </w:r>
    </w:p>
    <w:p w14:paraId="43CECEFE" w14:textId="77777777" w:rsidR="005B6821" w:rsidRDefault="005B6821" w:rsidP="005B682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FE7CBCC" w14:textId="77777777" w:rsidR="005B6821" w:rsidRDefault="005B6821" w:rsidP="005B682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A825609" w14:textId="77777777" w:rsidR="005B6821" w:rsidRDefault="005B6821" w:rsidP="005B682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1483</w:t>
      </w:r>
      <w:r>
        <w:rPr>
          <w:rFonts w:ascii="Times New Roman" w:hAnsi="Times New Roman" w:cs="Times New Roman"/>
          <w:sz w:val="24"/>
          <w:szCs w:val="24"/>
        </w:rPr>
        <w:tab/>
        <w:t xml:space="preserve">He, 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Wellys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(q.v.), Roger </w:t>
      </w:r>
      <w:proofErr w:type="spellStart"/>
      <w:r>
        <w:rPr>
          <w:rFonts w:ascii="Times New Roman" w:hAnsi="Times New Roman" w:cs="Times New Roman"/>
          <w:sz w:val="24"/>
          <w:szCs w:val="24"/>
        </w:rPr>
        <w:t>Huls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(q.v.),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Bladon</w:t>
      </w:r>
      <w:proofErr w:type="spellEnd"/>
      <w:r>
        <w:rPr>
          <w:rFonts w:ascii="Times New Roman" w:hAnsi="Times New Roman" w:cs="Times New Roman"/>
          <w:sz w:val="24"/>
          <w:szCs w:val="24"/>
        </w:rPr>
        <w:t>(q.v.),</w:t>
      </w:r>
    </w:p>
    <w:p w14:paraId="652B53BC" w14:textId="77777777" w:rsidR="005B6821" w:rsidRDefault="005B6821" w:rsidP="005B682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Thomas Baker(q.v.),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Huddesfeld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 and John Pole(q.v.) made a </w:t>
      </w:r>
    </w:p>
    <w:p w14:paraId="4A38438A" w14:textId="77777777" w:rsidR="005B6821" w:rsidRDefault="005B6821" w:rsidP="005B682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plaint of trespass against William Pyke of Plimpton, Devon(q.v.).</w:t>
      </w:r>
    </w:p>
    <w:p w14:paraId="6B83E2B7" w14:textId="77777777" w:rsidR="005B6821" w:rsidRDefault="005B6821" w:rsidP="005B682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6" w:history="1">
        <w:r w:rsidRPr="001A5BF6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3D9D81AA" w14:textId="77777777" w:rsidR="005B6821" w:rsidRDefault="005B6821" w:rsidP="005B682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5E8421E9" w14:textId="77777777" w:rsidR="005B6821" w:rsidRDefault="005B6821" w:rsidP="005B682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0E15C89B" w14:textId="77777777" w:rsidR="005B6821" w:rsidRDefault="005B6821" w:rsidP="005B682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11 February 2021</w:t>
      </w:r>
    </w:p>
    <w:p w14:paraId="3EB324EE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7144EC3" w14:textId="77777777" w:rsidR="005B6821" w:rsidRDefault="005B6821" w:rsidP="009139A6">
      <w:r>
        <w:separator/>
      </w:r>
    </w:p>
  </w:endnote>
  <w:endnote w:type="continuationSeparator" w:id="0">
    <w:p w14:paraId="138670B6" w14:textId="77777777" w:rsidR="005B6821" w:rsidRDefault="005B682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0C659F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4481F3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BB4C1C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99C8989" w14:textId="77777777" w:rsidR="005B6821" w:rsidRDefault="005B6821" w:rsidP="009139A6">
      <w:r>
        <w:separator/>
      </w:r>
    </w:p>
  </w:footnote>
  <w:footnote w:type="continuationSeparator" w:id="0">
    <w:p w14:paraId="347C7DF2" w14:textId="77777777" w:rsidR="005B6821" w:rsidRDefault="005B682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B646ED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900410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557C19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6821"/>
    <w:rsid w:val="000666E0"/>
    <w:rsid w:val="002510B7"/>
    <w:rsid w:val="005B6821"/>
    <w:rsid w:val="005C130B"/>
    <w:rsid w:val="00826F5C"/>
    <w:rsid w:val="009139A6"/>
    <w:rsid w:val="009448BB"/>
    <w:rsid w:val="00A3176C"/>
    <w:rsid w:val="00BA00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17FEEE"/>
  <w15:chartTrackingRefBased/>
  <w15:docId w15:val="{F1CE2C10-2FFB-46F4-B182-7B2A1088FF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5B682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60</Words>
  <Characters>345</Characters>
  <Application>Microsoft Office Word</Application>
  <DocSecurity>0</DocSecurity>
  <Lines>2</Lines>
  <Paragraphs>1</Paragraphs>
  <ScaleCrop>false</ScaleCrop>
  <Company/>
  <LinksUpToDate>false</LinksUpToDate>
  <CharactersWithSpaces>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2021-03-11T21:30:00Z</dcterms:created>
  <dcterms:modified xsi:type="dcterms:W3CDTF">2021-03-11T21:30:00Z</dcterms:modified>
</cp:coreProperties>
</file>