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C4EC0" w14:textId="77777777" w:rsidR="00514201" w:rsidRDefault="00514201" w:rsidP="005142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de DAKER</w:t>
      </w:r>
      <w:r>
        <w:rPr>
          <w:rFonts w:cs="Times New Roman"/>
          <w:szCs w:val="24"/>
        </w:rPr>
        <w:t xml:space="preserve">        (fl.1417)</w:t>
      </w:r>
    </w:p>
    <w:p w14:paraId="5816027A" w14:textId="77777777" w:rsidR="00514201" w:rsidRDefault="00514201" w:rsidP="005142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5F69DD48" w14:textId="77777777" w:rsidR="00514201" w:rsidRDefault="00514201" w:rsidP="00514201">
      <w:pPr>
        <w:pStyle w:val="NoSpacing"/>
        <w:rPr>
          <w:rFonts w:cs="Times New Roman"/>
          <w:szCs w:val="24"/>
        </w:rPr>
      </w:pPr>
    </w:p>
    <w:p w14:paraId="7B5B00A0" w14:textId="77777777" w:rsidR="00514201" w:rsidRDefault="00514201" w:rsidP="00514201">
      <w:pPr>
        <w:pStyle w:val="NoSpacing"/>
        <w:rPr>
          <w:rFonts w:cs="Times New Roman"/>
          <w:szCs w:val="24"/>
        </w:rPr>
      </w:pPr>
    </w:p>
    <w:p w14:paraId="6D33E26C" w14:textId="77777777" w:rsidR="00514201" w:rsidRDefault="00514201" w:rsidP="00514201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7A824370" w14:textId="77777777" w:rsidR="00514201" w:rsidRDefault="00514201" w:rsidP="0051420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26229C7" w14:textId="77777777" w:rsidR="00514201" w:rsidRDefault="00514201" w:rsidP="0051420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AE9AE81" w14:textId="77777777" w:rsidR="00514201" w:rsidRDefault="00514201" w:rsidP="00514201">
      <w:pPr>
        <w:pStyle w:val="NoSpacing"/>
        <w:rPr>
          <w:rFonts w:cs="Times New Roman"/>
          <w:szCs w:val="24"/>
        </w:rPr>
      </w:pPr>
    </w:p>
    <w:p w14:paraId="31D86467" w14:textId="77777777" w:rsidR="00514201" w:rsidRDefault="00514201" w:rsidP="00514201">
      <w:pPr>
        <w:pStyle w:val="NoSpacing"/>
        <w:rPr>
          <w:rFonts w:cs="Times New Roman"/>
          <w:szCs w:val="24"/>
        </w:rPr>
      </w:pPr>
    </w:p>
    <w:p w14:paraId="55909F94" w14:textId="77777777" w:rsidR="00514201" w:rsidRDefault="00514201" w:rsidP="005142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October 2022</w:t>
      </w:r>
    </w:p>
    <w:p w14:paraId="40E840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A8DFD" w14:textId="77777777" w:rsidR="00E516CE" w:rsidRDefault="00E516CE" w:rsidP="009139A6">
      <w:r>
        <w:separator/>
      </w:r>
    </w:p>
  </w:endnote>
  <w:endnote w:type="continuationSeparator" w:id="0">
    <w:p w14:paraId="6CE19B00" w14:textId="77777777" w:rsidR="00E516CE" w:rsidRDefault="00E516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35E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F8D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0E5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CE85D" w14:textId="77777777" w:rsidR="00E516CE" w:rsidRDefault="00E516CE" w:rsidP="009139A6">
      <w:r>
        <w:separator/>
      </w:r>
    </w:p>
  </w:footnote>
  <w:footnote w:type="continuationSeparator" w:id="0">
    <w:p w14:paraId="11263B12" w14:textId="77777777" w:rsidR="00E516CE" w:rsidRDefault="00E516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F6F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01F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F35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201"/>
    <w:rsid w:val="00000DDF"/>
    <w:rsid w:val="000666E0"/>
    <w:rsid w:val="002510B7"/>
    <w:rsid w:val="00514201"/>
    <w:rsid w:val="0051575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516C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97919"/>
  <w15:chartTrackingRefBased/>
  <w15:docId w15:val="{D0FC24F9-B497-4D45-AB21-8A609CC6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2022-12-06T20:44:00Z</dcterms:created>
  <dcterms:modified xsi:type="dcterms:W3CDTF">2026-10-16T16:10:00Z</dcterms:modified>
</cp:coreProperties>
</file>