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DAGON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Huntingdon into</w:t>
      </w: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Maud Cromwell(q.v.).</w:t>
      </w: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21-332)</w:t>
      </w: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691E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C691E" w:rsidRPr="0062418D" w:rsidRDefault="002C691E" w:rsidP="002C69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6B2F86" w:rsidRPr="002C691E" w:rsidRDefault="002C691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2C69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91E" w:rsidRDefault="002C691E" w:rsidP="00E71FC3">
      <w:pPr>
        <w:spacing w:after="0" w:line="240" w:lineRule="auto"/>
      </w:pPr>
      <w:r>
        <w:separator/>
      </w:r>
    </w:p>
  </w:endnote>
  <w:endnote w:type="continuationSeparator" w:id="0">
    <w:p w:rsidR="002C691E" w:rsidRDefault="002C69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91E" w:rsidRDefault="002C691E" w:rsidP="00E71FC3">
      <w:pPr>
        <w:spacing w:after="0" w:line="240" w:lineRule="auto"/>
      </w:pPr>
      <w:r>
        <w:separator/>
      </w:r>
    </w:p>
  </w:footnote>
  <w:footnote w:type="continuationSeparator" w:id="0">
    <w:p w:rsidR="002C691E" w:rsidRDefault="002C69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91E"/>
    <w:rsid w:val="002C691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38AFD"/>
  <w15:chartTrackingRefBased/>
  <w15:docId w15:val="{B8FE0923-973F-45BA-962C-B0D465F9F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2016-03-29T21:13:00Z</dcterms:created>
  <dcterms:modified xsi:type="dcterms:W3CDTF">2016-03-29T21:13:00Z</dcterms:modified>
</cp:coreProperties>
</file>