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00B7" w14:textId="77777777" w:rsidR="008E6F72" w:rsidRDefault="008E6F72" w:rsidP="008E6F72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James DAGGE</w:t>
      </w:r>
      <w:r>
        <w:rPr>
          <w:rFonts w:eastAsia="Times New Roman"/>
        </w:rPr>
        <w:t xml:space="preserve">       (fl.1401)</w:t>
      </w:r>
    </w:p>
    <w:p w14:paraId="7B852B58" w14:textId="77777777" w:rsidR="008E6F72" w:rsidRDefault="008E6F72" w:rsidP="008E6F72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London. Apprentice mercer.</w:t>
      </w:r>
    </w:p>
    <w:p w14:paraId="3EDCB805" w14:textId="77777777" w:rsidR="008E6F72" w:rsidRDefault="008E6F72" w:rsidP="008E6F72">
      <w:pPr>
        <w:pStyle w:val="NoSpacing"/>
        <w:jc w:val="both"/>
        <w:rPr>
          <w:rFonts w:eastAsia="Times New Roman"/>
        </w:rPr>
      </w:pPr>
    </w:p>
    <w:p w14:paraId="348C7BB2" w14:textId="77777777" w:rsidR="008E6F72" w:rsidRDefault="008E6F72" w:rsidP="008E6F72">
      <w:pPr>
        <w:pStyle w:val="NoSpacing"/>
        <w:jc w:val="both"/>
        <w:rPr>
          <w:rFonts w:eastAsia="Times New Roman"/>
        </w:rPr>
      </w:pPr>
    </w:p>
    <w:p w14:paraId="0C723A60" w14:textId="77777777" w:rsidR="008E6F72" w:rsidRDefault="008E6F72" w:rsidP="008E6F72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  <w:t>1401</w:t>
      </w:r>
      <w:r>
        <w:rPr>
          <w:rFonts w:eastAsia="Times New Roman"/>
        </w:rPr>
        <w:tab/>
        <w:t xml:space="preserve">He became apprenticed to Roger </w:t>
      </w:r>
      <w:proofErr w:type="spellStart"/>
      <w:r>
        <w:rPr>
          <w:rFonts w:eastAsia="Times New Roman"/>
        </w:rPr>
        <w:t>Cople</w:t>
      </w:r>
      <w:proofErr w:type="spellEnd"/>
      <w:r>
        <w:rPr>
          <w:rFonts w:eastAsia="Times New Roman"/>
        </w:rPr>
        <w:t xml:space="preserve"> of London, mercer(q.v.).</w:t>
      </w:r>
    </w:p>
    <w:p w14:paraId="15363F22" w14:textId="77777777" w:rsidR="008E6F72" w:rsidRDefault="008E6F72" w:rsidP="008E6F72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CC5679">
          <w:rPr>
            <w:rStyle w:val="Hyperlink"/>
            <w:rFonts w:eastAsia="Times New Roman"/>
          </w:rPr>
          <w:t>www.londonroll.org</w:t>
        </w:r>
      </w:hyperlink>
      <w:r>
        <w:rPr>
          <w:rFonts w:eastAsia="Times New Roman"/>
        </w:rPr>
        <w:t xml:space="preserve"> )</w:t>
      </w:r>
    </w:p>
    <w:p w14:paraId="5D20AF0D" w14:textId="77777777" w:rsidR="008E6F72" w:rsidRDefault="008E6F72" w:rsidP="008E6F72">
      <w:pPr>
        <w:pStyle w:val="NoSpacing"/>
        <w:jc w:val="both"/>
        <w:rPr>
          <w:rFonts w:eastAsia="Times New Roman"/>
        </w:rPr>
      </w:pPr>
    </w:p>
    <w:p w14:paraId="49E86C4D" w14:textId="77777777" w:rsidR="008E6F72" w:rsidRDefault="008E6F72" w:rsidP="008E6F72">
      <w:pPr>
        <w:pStyle w:val="NoSpacing"/>
        <w:jc w:val="both"/>
        <w:rPr>
          <w:rFonts w:eastAsia="Times New Roman"/>
        </w:rPr>
      </w:pPr>
    </w:p>
    <w:p w14:paraId="748F92FF" w14:textId="77777777" w:rsidR="008E6F72" w:rsidRDefault="008E6F72" w:rsidP="008E6F72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31 January 2026</w:t>
      </w:r>
    </w:p>
    <w:p w14:paraId="227786D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2E88" w14:textId="77777777" w:rsidR="00CB1ECC" w:rsidRDefault="00CB1ECC" w:rsidP="00086E2C">
      <w:pPr>
        <w:spacing w:after="0" w:line="240" w:lineRule="auto"/>
      </w:pPr>
      <w:r>
        <w:separator/>
      </w:r>
    </w:p>
  </w:endnote>
  <w:endnote w:type="continuationSeparator" w:id="0">
    <w:p w14:paraId="49320885" w14:textId="77777777" w:rsidR="00CB1ECC" w:rsidRDefault="00CB1EC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3B5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B3B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4B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B2F80" w14:textId="77777777" w:rsidR="00CB1ECC" w:rsidRDefault="00CB1ECC" w:rsidP="00086E2C">
      <w:pPr>
        <w:spacing w:after="0" w:line="240" w:lineRule="auto"/>
      </w:pPr>
      <w:r>
        <w:separator/>
      </w:r>
    </w:p>
  </w:footnote>
  <w:footnote w:type="continuationSeparator" w:id="0">
    <w:p w14:paraId="46C748DB" w14:textId="77777777" w:rsidR="00CB1ECC" w:rsidRDefault="00CB1EC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E9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8A3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352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72"/>
    <w:rsid w:val="00086E2C"/>
    <w:rsid w:val="000A2E7A"/>
    <w:rsid w:val="002244B7"/>
    <w:rsid w:val="00314D94"/>
    <w:rsid w:val="00571918"/>
    <w:rsid w:val="00617568"/>
    <w:rsid w:val="006E68FA"/>
    <w:rsid w:val="008E6F72"/>
    <w:rsid w:val="00CB1EC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92FAB"/>
  <w15:chartTrackingRefBased/>
  <w15:docId w15:val="{615E7B82-8F65-4794-BEDB-DD7D805D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E6F7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E6F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135</Characters>
  <Application>Microsoft Office Word</Application>
  <DocSecurity>0</DocSecurity>
  <Lines>9</Lines>
  <Paragraphs>5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2026-02-01T20:19:00Z</dcterms:created>
  <dcterms:modified xsi:type="dcterms:W3CDTF">2026-02-01T20:20:00Z</dcterms:modified>
</cp:coreProperties>
</file>