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E347F" w14:textId="77777777" w:rsidR="00B43B6C" w:rsidRDefault="00B43B6C" w:rsidP="00B43B6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DADHAM</w:t>
      </w:r>
      <w:r>
        <w:rPr>
          <w:rFonts w:ascii="Times New Roman" w:hAnsi="Times New Roman" w:cs="Times New Roman"/>
          <w:lang w:val="en-US"/>
        </w:rPr>
        <w:t xml:space="preserve">         (fl.1480)</w:t>
      </w:r>
    </w:p>
    <w:p w14:paraId="7DA0EDAF" w14:textId="77777777" w:rsidR="00B43B6C" w:rsidRDefault="00B43B6C" w:rsidP="00B43B6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Thaxted. Tailor.</w:t>
      </w:r>
    </w:p>
    <w:p w14:paraId="21CB5507" w14:textId="77777777" w:rsidR="00B43B6C" w:rsidRDefault="00B43B6C" w:rsidP="00B43B6C">
      <w:pPr>
        <w:pStyle w:val="NoSpacing"/>
        <w:rPr>
          <w:rFonts w:ascii="Times New Roman" w:hAnsi="Times New Roman" w:cs="Times New Roman"/>
          <w:lang w:val="en-US"/>
        </w:rPr>
      </w:pPr>
    </w:p>
    <w:p w14:paraId="1089AA2A" w14:textId="77777777" w:rsidR="00B43B6C" w:rsidRDefault="00B43B6C" w:rsidP="00B43B6C">
      <w:pPr>
        <w:pStyle w:val="NoSpacing"/>
        <w:rPr>
          <w:rFonts w:ascii="Times New Roman" w:hAnsi="Times New Roman" w:cs="Times New Roman"/>
          <w:lang w:val="en-US"/>
        </w:rPr>
      </w:pPr>
    </w:p>
    <w:p w14:paraId="0C51BEB7" w14:textId="77777777" w:rsidR="00B43B6C" w:rsidRDefault="00B43B6C" w:rsidP="00B43B6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>Cecily, Duchess of York, brought a plaint of trespass and contempt</w:t>
      </w:r>
    </w:p>
    <w:p w14:paraId="370E2176" w14:textId="77777777" w:rsidR="00B43B6C" w:rsidRDefault="00B43B6C" w:rsidP="00B43B6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against him and 4 others.</w:t>
      </w:r>
    </w:p>
    <w:p w14:paraId="34268170" w14:textId="77777777" w:rsidR="00B43B6C" w:rsidRDefault="00B43B6C" w:rsidP="00B43B6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83952">
          <w:rPr>
            <w:rStyle w:val="Hyperlink"/>
            <w:rFonts w:ascii="Times New Roman" w:hAnsi="Times New Roman" w:cs="Times New Roman"/>
            <w:u w:val="none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44069CC" w14:textId="77777777" w:rsidR="00B43B6C" w:rsidRDefault="00B43B6C" w:rsidP="00B43B6C">
      <w:pPr>
        <w:pStyle w:val="NoSpacing"/>
        <w:rPr>
          <w:rFonts w:ascii="Times New Roman" w:hAnsi="Times New Roman" w:cs="Times New Roman"/>
          <w:lang w:val="en-US"/>
        </w:rPr>
      </w:pPr>
    </w:p>
    <w:p w14:paraId="76279537" w14:textId="77777777" w:rsidR="00B43B6C" w:rsidRDefault="00B43B6C" w:rsidP="00B43B6C">
      <w:pPr>
        <w:pStyle w:val="NoSpacing"/>
        <w:rPr>
          <w:rFonts w:ascii="Times New Roman" w:hAnsi="Times New Roman" w:cs="Times New Roman"/>
          <w:lang w:val="en-US"/>
        </w:rPr>
      </w:pPr>
    </w:p>
    <w:p w14:paraId="67946493" w14:textId="77777777" w:rsidR="00B43B6C" w:rsidRDefault="00B43B6C" w:rsidP="00B43B6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 March 2026</w:t>
      </w:r>
    </w:p>
    <w:p w14:paraId="4B9DA89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C11C0" w14:textId="77777777" w:rsidR="003B1D5A" w:rsidRDefault="003B1D5A" w:rsidP="00086E2C">
      <w:pPr>
        <w:spacing w:after="0" w:line="240" w:lineRule="auto"/>
      </w:pPr>
      <w:r>
        <w:separator/>
      </w:r>
    </w:p>
  </w:endnote>
  <w:endnote w:type="continuationSeparator" w:id="0">
    <w:p w14:paraId="3D8CFA4C" w14:textId="77777777" w:rsidR="003B1D5A" w:rsidRDefault="003B1D5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5877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70CC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1D6D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E9136" w14:textId="77777777" w:rsidR="003B1D5A" w:rsidRDefault="003B1D5A" w:rsidP="00086E2C">
      <w:pPr>
        <w:spacing w:after="0" w:line="240" w:lineRule="auto"/>
      </w:pPr>
      <w:r>
        <w:separator/>
      </w:r>
    </w:p>
  </w:footnote>
  <w:footnote w:type="continuationSeparator" w:id="0">
    <w:p w14:paraId="02AD06A5" w14:textId="77777777" w:rsidR="003B1D5A" w:rsidRDefault="003B1D5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30EF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A522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DF3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B6C"/>
    <w:rsid w:val="00086E2C"/>
    <w:rsid w:val="000A2E7A"/>
    <w:rsid w:val="002244B7"/>
    <w:rsid w:val="00314D94"/>
    <w:rsid w:val="003B1D5A"/>
    <w:rsid w:val="004B6130"/>
    <w:rsid w:val="00617568"/>
    <w:rsid w:val="006E68FA"/>
    <w:rsid w:val="00B43B6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50E69"/>
  <w15:chartTrackingRefBased/>
  <w15:docId w15:val="{9D7D90FD-1397-4938-8921-E18C3C500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43B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3B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232</Characters>
  <Application>Microsoft Office Word</Application>
  <DocSecurity>0</DocSecurity>
  <Lines>11</Lines>
  <Paragraphs>8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2026-03-15T22:06:00Z</dcterms:created>
  <dcterms:modified xsi:type="dcterms:W3CDTF">2026-03-15T22:07:00Z</dcterms:modified>
</cp:coreProperties>
</file>