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80FAF" w14:textId="77777777" w:rsidR="00062130" w:rsidRPr="004B279D" w:rsidRDefault="00062130" w:rsidP="00062130">
      <w:pPr>
        <w:pStyle w:val="NoSpacing"/>
      </w:pPr>
      <w:r w:rsidRPr="004B279D">
        <w:rPr>
          <w:u w:val="single"/>
        </w:rPr>
        <w:t>John DADE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d.ca.1506)</w:t>
      </w:r>
    </w:p>
    <w:p w14:paraId="1E2EA1D7" w14:textId="77777777" w:rsidR="00062130" w:rsidRPr="004B279D" w:rsidRDefault="00062130" w:rsidP="00062130">
      <w:pPr>
        <w:pStyle w:val="NoSpacing"/>
      </w:pPr>
      <w:r w:rsidRPr="004B279D">
        <w:t>Possibly of Witton, Norfolk.</w:t>
      </w:r>
    </w:p>
    <w:p w14:paraId="7E0372D8" w14:textId="77777777" w:rsidR="00062130" w:rsidRPr="004B279D" w:rsidRDefault="00062130" w:rsidP="00062130">
      <w:pPr>
        <w:pStyle w:val="NoSpacing"/>
      </w:pPr>
    </w:p>
    <w:p w14:paraId="6559BC15" w14:textId="77777777" w:rsidR="00062130" w:rsidRPr="004B279D" w:rsidRDefault="00062130" w:rsidP="00062130">
      <w:pPr>
        <w:pStyle w:val="NoSpacing"/>
      </w:pPr>
    </w:p>
    <w:p w14:paraId="3E9155F5" w14:textId="77777777" w:rsidR="00062130" w:rsidRPr="004B279D" w:rsidRDefault="00062130" w:rsidP="00062130">
      <w:pPr>
        <w:pStyle w:val="NoSpacing"/>
      </w:pPr>
      <w:r w:rsidRPr="004B279D">
        <w:t xml:space="preserve">        1486-7</w:t>
      </w:r>
      <w:r w:rsidRPr="004B279D">
        <w:tab/>
        <w:t xml:space="preserve">He was Clerk of the Peace for Suffolk.   </w:t>
      </w:r>
    </w:p>
    <w:p w14:paraId="689B7A28" w14:textId="77777777" w:rsidR="00062130" w:rsidRPr="004B279D" w:rsidRDefault="00062130" w:rsidP="00062130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FAA4EC9" w14:textId="77777777" w:rsidR="00062130" w:rsidRPr="004B279D" w:rsidRDefault="00062130" w:rsidP="00062130">
      <w:pPr>
        <w:pStyle w:val="NoSpacing"/>
        <w:ind w:left="1440"/>
      </w:pPr>
      <w:r w:rsidRPr="004B279D">
        <w:t>Pub. by The Society of Clerks of the Peace of Counties and Clerks of County Councils,1961 p.161).</w:t>
      </w:r>
    </w:p>
    <w:p w14:paraId="339D5155" w14:textId="77777777" w:rsidR="00062130" w:rsidRPr="004B279D" w:rsidRDefault="00062130" w:rsidP="00062130">
      <w:pPr>
        <w:pStyle w:val="NoSpacing"/>
      </w:pPr>
      <w:r w:rsidRPr="004B279D">
        <w:t xml:space="preserve">   1494-1505</w:t>
      </w:r>
      <w:r w:rsidRPr="004B279D">
        <w:tab/>
        <w:t>Clerk of the Peace for Norfolk.   (ibid.)</w:t>
      </w:r>
    </w:p>
    <w:p w14:paraId="3545FB54" w14:textId="77777777" w:rsidR="00062130" w:rsidRPr="004B279D" w:rsidRDefault="00062130" w:rsidP="00062130">
      <w:pPr>
        <w:pStyle w:val="NoSpacing"/>
      </w:pPr>
    </w:p>
    <w:p w14:paraId="58C78A00" w14:textId="77777777" w:rsidR="00062130" w:rsidRPr="004B279D" w:rsidRDefault="00062130" w:rsidP="00062130">
      <w:pPr>
        <w:pStyle w:val="NoSpacing"/>
      </w:pPr>
    </w:p>
    <w:p w14:paraId="7A05FC96" w14:textId="77777777" w:rsidR="00062130" w:rsidRPr="004B279D" w:rsidRDefault="00062130" w:rsidP="00062130">
      <w:pPr>
        <w:pStyle w:val="NoSpacing"/>
      </w:pPr>
      <w:r w:rsidRPr="004B279D">
        <w:t>18 October 2018</w:t>
      </w:r>
    </w:p>
    <w:p w14:paraId="589C90E4" w14:textId="77777777" w:rsidR="006B2F86" w:rsidRPr="00E71FC3" w:rsidRDefault="000621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FAE74" w14:textId="77777777" w:rsidR="00062130" w:rsidRDefault="00062130" w:rsidP="00E71FC3">
      <w:r>
        <w:separator/>
      </w:r>
    </w:p>
  </w:endnote>
  <w:endnote w:type="continuationSeparator" w:id="0">
    <w:p w14:paraId="13B2F302" w14:textId="77777777" w:rsidR="00062130" w:rsidRDefault="000621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479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F6EE5" w14:textId="77777777" w:rsidR="00062130" w:rsidRDefault="00062130" w:rsidP="00E71FC3">
      <w:r>
        <w:separator/>
      </w:r>
    </w:p>
  </w:footnote>
  <w:footnote w:type="continuationSeparator" w:id="0">
    <w:p w14:paraId="369A0BDE" w14:textId="77777777" w:rsidR="00062130" w:rsidRDefault="000621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30"/>
    <w:rsid w:val="0006213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12C3"/>
  <w15:chartTrackingRefBased/>
  <w15:docId w15:val="{97967636-8AF8-436B-9EA8-7EAEAF82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13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2018-12-15T20:04:00Z</dcterms:created>
  <dcterms:modified xsi:type="dcterms:W3CDTF">2018-12-15T20:04:00Z</dcterms:modified>
</cp:coreProperties>
</file>