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97C332" w14:textId="77777777" w:rsidR="00BD07E0" w:rsidRDefault="00BD07E0" w:rsidP="00BD07E0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Thomas DADDY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fl.1485)</w:t>
      </w:r>
    </w:p>
    <w:p w14:paraId="3328183A" w14:textId="77777777" w:rsidR="00BD07E0" w:rsidRDefault="00BD07E0" w:rsidP="00BD07E0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of London. Apprentice of John </w:t>
      </w:r>
      <w:proofErr w:type="spellStart"/>
      <w:r>
        <w:rPr>
          <w:rFonts w:eastAsia="Times New Roman" w:cs="Times New Roman"/>
          <w:szCs w:val="24"/>
        </w:rPr>
        <w:t>Rypon</w:t>
      </w:r>
      <w:proofErr w:type="spellEnd"/>
      <w:r>
        <w:rPr>
          <w:rFonts w:eastAsia="Times New Roman" w:cs="Times New Roman"/>
          <w:szCs w:val="24"/>
        </w:rPr>
        <w:t>, mercer(q.v.).</w:t>
      </w:r>
    </w:p>
    <w:p w14:paraId="2436325A" w14:textId="77777777" w:rsidR="00BD07E0" w:rsidRDefault="00BD07E0" w:rsidP="00BD07E0">
      <w:pPr>
        <w:pStyle w:val="NoSpacing"/>
        <w:rPr>
          <w:rFonts w:eastAsia="Times New Roman" w:cs="Times New Roman"/>
          <w:szCs w:val="24"/>
        </w:rPr>
      </w:pPr>
    </w:p>
    <w:p w14:paraId="4E3672E6" w14:textId="77777777" w:rsidR="00BD07E0" w:rsidRDefault="00BD07E0" w:rsidP="00BD07E0">
      <w:pPr>
        <w:pStyle w:val="NoSpacing"/>
        <w:rPr>
          <w:rFonts w:eastAsia="Times New Roman" w:cs="Times New Roman"/>
          <w:szCs w:val="24"/>
        </w:rPr>
      </w:pPr>
    </w:p>
    <w:p w14:paraId="19E2B0FB" w14:textId="77777777" w:rsidR="00BD07E0" w:rsidRDefault="00BD07E0" w:rsidP="00BD07E0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24 Sep.1485</w:t>
      </w:r>
      <w:r>
        <w:rPr>
          <w:rFonts w:eastAsia="Times New Roman" w:cs="Times New Roman"/>
          <w:szCs w:val="24"/>
        </w:rPr>
        <w:tab/>
        <w:t xml:space="preserve">John </w:t>
      </w:r>
      <w:proofErr w:type="spellStart"/>
      <w:r>
        <w:rPr>
          <w:rFonts w:eastAsia="Times New Roman" w:cs="Times New Roman"/>
          <w:szCs w:val="24"/>
        </w:rPr>
        <w:t>Rypon</w:t>
      </w:r>
      <w:proofErr w:type="spellEnd"/>
      <w:r>
        <w:rPr>
          <w:rFonts w:eastAsia="Times New Roman" w:cs="Times New Roman"/>
          <w:szCs w:val="24"/>
        </w:rPr>
        <w:t xml:space="preserve"> of London, mercer(q.v.), bequeathed him 33s 4d.</w:t>
      </w:r>
    </w:p>
    <w:p w14:paraId="28AC5557" w14:textId="77777777" w:rsidR="00BD07E0" w:rsidRDefault="00BD07E0" w:rsidP="00BD07E0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(“The </w:t>
      </w:r>
      <w:proofErr w:type="spellStart"/>
      <w:r>
        <w:rPr>
          <w:rFonts w:eastAsia="Times New Roman" w:cs="Times New Roman"/>
          <w:szCs w:val="24"/>
        </w:rPr>
        <w:t>Logge</w:t>
      </w:r>
      <w:proofErr w:type="spellEnd"/>
      <w:r>
        <w:rPr>
          <w:rFonts w:eastAsia="Times New Roman" w:cs="Times New Roman"/>
          <w:szCs w:val="24"/>
        </w:rPr>
        <w:t xml:space="preserve"> Register of P.C.C. Wills 1479 to 1486” ed. Lesley Boatwright, Moira </w:t>
      </w:r>
      <w:proofErr w:type="spellStart"/>
      <w:r>
        <w:rPr>
          <w:rFonts w:eastAsia="Times New Roman" w:cs="Times New Roman"/>
          <w:szCs w:val="24"/>
        </w:rPr>
        <w:t>Habberjam</w:t>
      </w:r>
      <w:proofErr w:type="spellEnd"/>
      <w:r>
        <w:rPr>
          <w:rFonts w:eastAsia="Times New Roman" w:cs="Times New Roman"/>
          <w:szCs w:val="24"/>
        </w:rPr>
        <w:t xml:space="preserve"> and Peter Hammond, pub. The Richard III Society 2008 vol. I pp. 451-4)</w:t>
      </w:r>
    </w:p>
    <w:p w14:paraId="7652C15F" w14:textId="77777777" w:rsidR="00BD07E0" w:rsidRDefault="00BD07E0" w:rsidP="00BD07E0">
      <w:pPr>
        <w:pStyle w:val="NoSpacing"/>
        <w:rPr>
          <w:rFonts w:eastAsia="Times New Roman" w:cs="Times New Roman"/>
          <w:szCs w:val="24"/>
        </w:rPr>
      </w:pPr>
    </w:p>
    <w:p w14:paraId="5FD14063" w14:textId="77777777" w:rsidR="00BD07E0" w:rsidRDefault="00BD07E0" w:rsidP="00BD07E0">
      <w:pPr>
        <w:pStyle w:val="NoSpacing"/>
        <w:rPr>
          <w:rFonts w:eastAsia="Times New Roman" w:cs="Times New Roman"/>
          <w:szCs w:val="24"/>
        </w:rPr>
      </w:pPr>
    </w:p>
    <w:p w14:paraId="799FFEF0" w14:textId="77777777" w:rsidR="00BD07E0" w:rsidRDefault="00BD07E0" w:rsidP="00BD07E0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24 November 2022</w:t>
      </w:r>
    </w:p>
    <w:p w14:paraId="04DB208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8AD47B" w14:textId="77777777" w:rsidR="00BD07E0" w:rsidRDefault="00BD07E0" w:rsidP="009139A6">
      <w:r>
        <w:separator/>
      </w:r>
    </w:p>
  </w:endnote>
  <w:endnote w:type="continuationSeparator" w:id="0">
    <w:p w14:paraId="3BE9A26D" w14:textId="77777777" w:rsidR="00BD07E0" w:rsidRDefault="00BD07E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E2497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52C3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3A64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7BFACA" w14:textId="77777777" w:rsidR="00BD07E0" w:rsidRDefault="00BD07E0" w:rsidP="009139A6">
      <w:r>
        <w:separator/>
      </w:r>
    </w:p>
  </w:footnote>
  <w:footnote w:type="continuationSeparator" w:id="0">
    <w:p w14:paraId="1DBE584F" w14:textId="77777777" w:rsidR="00BD07E0" w:rsidRDefault="00BD07E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9B7E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66644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0AE0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7E0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BD07E0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D00E21"/>
  <w15:chartTrackingRefBased/>
  <w15:docId w15:val="{D2A5F57C-36CD-4707-B434-B27362239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2022-11-24T19:39:00Z</dcterms:created>
  <dcterms:modified xsi:type="dcterms:W3CDTF">2022-11-24T19:40:00Z</dcterms:modified>
</cp:coreProperties>
</file>