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48E" w:rsidRDefault="0037148E" w:rsidP="003714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DADDESLEY</w:t>
      </w:r>
      <w:r>
        <w:rPr>
          <w:rFonts w:ascii="Times New Roman" w:hAnsi="Times New Roman" w:cs="Times New Roman"/>
          <w:sz w:val="24"/>
          <w:szCs w:val="24"/>
        </w:rPr>
        <w:t xml:space="preserve">       (fl.1450)</w:t>
      </w:r>
    </w:p>
    <w:p w:rsidR="0037148E" w:rsidRDefault="0037148E" w:rsidP="003714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Elston, Nottinghamshire.</w:t>
      </w:r>
    </w:p>
    <w:p w:rsidR="0037148E" w:rsidRDefault="0037148E" w:rsidP="003714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148E" w:rsidRDefault="0037148E" w:rsidP="003714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148E" w:rsidRDefault="0037148E" w:rsidP="003714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Marmaduke Lumley, Bishop of Lincoln(q.v.), made a plaint of trespass and</w:t>
      </w:r>
    </w:p>
    <w:p w:rsidR="0037148E" w:rsidRDefault="0037148E" w:rsidP="0037148E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hunting in his free warren against him, John Daddesley of Elston(q.v.), Henry Orston of Stoke(q.v.), John Draper of Flintham(q.v.), Thomas Gosse</w:t>
      </w:r>
    </w:p>
    <w:p w:rsidR="0037148E" w:rsidRDefault="0037148E" w:rsidP="003714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Elston(q.v.), John Gosse of Elston(q.v.), David Thorp of Elston(q.v.),</w:t>
      </w:r>
    </w:p>
    <w:p w:rsidR="0037148E" w:rsidRDefault="0037148E" w:rsidP="003714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Thomas Crophill of Sibthorp(q.v.) and William Ardeslowe(q.v.).</w:t>
      </w:r>
    </w:p>
    <w:p w:rsidR="0037148E" w:rsidRDefault="0037148E" w:rsidP="003714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37148E" w:rsidRDefault="0037148E" w:rsidP="003714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148E" w:rsidRDefault="0037148E" w:rsidP="003714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148E" w:rsidRDefault="0037148E" w:rsidP="003714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148E" w:rsidRDefault="0037148E" w:rsidP="00564E3C">
      <w:pPr>
        <w:spacing w:after="0" w:line="240" w:lineRule="auto"/>
      </w:pPr>
      <w:r>
        <w:separator/>
      </w:r>
    </w:p>
  </w:endnote>
  <w:endnote w:type="continuationSeparator" w:id="0">
    <w:p w:rsidR="0037148E" w:rsidRDefault="0037148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7148E">
      <w:rPr>
        <w:rFonts w:ascii="Times New Roman" w:hAnsi="Times New Roman" w:cs="Times New Roman"/>
        <w:noProof/>
        <w:sz w:val="24"/>
        <w:szCs w:val="24"/>
      </w:rPr>
      <w:t>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148E" w:rsidRDefault="0037148E" w:rsidP="00564E3C">
      <w:pPr>
        <w:spacing w:after="0" w:line="240" w:lineRule="auto"/>
      </w:pPr>
      <w:r>
        <w:separator/>
      </w:r>
    </w:p>
  </w:footnote>
  <w:footnote w:type="continuationSeparator" w:id="0">
    <w:p w:rsidR="0037148E" w:rsidRDefault="0037148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48E"/>
    <w:rsid w:val="0037148E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A465B9-DEBF-4F95-94FE-EBF2E6BAC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3714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2015-11-05T19:10:00Z</dcterms:created>
  <dcterms:modified xsi:type="dcterms:W3CDTF">2015-11-05T19:10:00Z</dcterms:modified>
</cp:coreProperties>
</file>