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7EC" w:rsidRDefault="008A57EC" w:rsidP="008A57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DADDESLEY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8A57EC" w:rsidRDefault="008A57EC" w:rsidP="008A57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Elston, Nottinghamshire.</w:t>
      </w:r>
    </w:p>
    <w:p w:rsidR="008A57EC" w:rsidRDefault="008A57EC" w:rsidP="008A57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57EC" w:rsidRDefault="008A57EC" w:rsidP="008A57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57EC" w:rsidRDefault="008A57EC" w:rsidP="008A57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Marmaduke Lumley, Bishop of Lincoln(q.v.), made a plaint of trespass and</w:t>
      </w:r>
    </w:p>
    <w:p w:rsidR="008A57EC" w:rsidRDefault="008A57EC" w:rsidP="008A57E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hunting in his free warren against him, William Daddesley of Elston(q.v.), Henry Orston of Stoke(q.v.), John Draper of Flintham(q.v.), Thomas Gosse</w:t>
      </w:r>
    </w:p>
    <w:p w:rsidR="008A57EC" w:rsidRDefault="008A57EC" w:rsidP="008A57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Elston(q.v.), John Gosse of Elston(q.v.), David Thorp of Elston(q.v.),</w:t>
      </w:r>
    </w:p>
    <w:p w:rsidR="008A57EC" w:rsidRDefault="008A57EC" w:rsidP="008A57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Crophill of Sibthorp(q.v.) and William Ardeslowe(q.v.).</w:t>
      </w:r>
    </w:p>
    <w:p w:rsidR="008A57EC" w:rsidRDefault="008A57EC" w:rsidP="008A57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8A57EC" w:rsidRDefault="008A57EC" w:rsidP="008A57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57EC" w:rsidRDefault="008A57EC" w:rsidP="008A57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57EC" w:rsidRDefault="008A57EC" w:rsidP="008A57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7EC" w:rsidRDefault="008A57EC" w:rsidP="00564E3C">
      <w:pPr>
        <w:spacing w:after="0" w:line="240" w:lineRule="auto"/>
      </w:pPr>
      <w:r>
        <w:separator/>
      </w:r>
    </w:p>
  </w:endnote>
  <w:endnote w:type="continuationSeparator" w:id="0">
    <w:p w:rsidR="008A57EC" w:rsidRDefault="008A57E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A57EC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7EC" w:rsidRDefault="008A57EC" w:rsidP="00564E3C">
      <w:pPr>
        <w:spacing w:after="0" w:line="240" w:lineRule="auto"/>
      </w:pPr>
      <w:r>
        <w:separator/>
      </w:r>
    </w:p>
  </w:footnote>
  <w:footnote w:type="continuationSeparator" w:id="0">
    <w:p w:rsidR="008A57EC" w:rsidRDefault="008A57E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7EC"/>
    <w:rsid w:val="00372DC6"/>
    <w:rsid w:val="00564E3C"/>
    <w:rsid w:val="0064591D"/>
    <w:rsid w:val="008A57E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D9BD73-13AA-491B-9E04-64875E20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A57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2015-11-05T19:09:00Z</dcterms:created>
  <dcterms:modified xsi:type="dcterms:W3CDTF">2015-11-05T19:09:00Z</dcterms:modified>
</cp:coreProperties>
</file>