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C6F484" w14:textId="77777777" w:rsidR="00B926C7" w:rsidRDefault="00B926C7" w:rsidP="00B926C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DACRE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fl.1417)</w:t>
      </w:r>
    </w:p>
    <w:p w14:paraId="5F9F1A08" w14:textId="77777777" w:rsidR="00B926C7" w:rsidRDefault="00B926C7" w:rsidP="00B926C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Man-at-arms.</w:t>
      </w:r>
    </w:p>
    <w:p w14:paraId="75B699F1" w14:textId="77777777" w:rsidR="00B926C7" w:rsidRDefault="00B926C7" w:rsidP="00B926C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93CA81C" w14:textId="77777777" w:rsidR="00B926C7" w:rsidRDefault="00B926C7" w:rsidP="00B926C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70A3A3A" w14:textId="77777777" w:rsidR="00B926C7" w:rsidRDefault="00B926C7" w:rsidP="00B926C7">
      <w:pPr>
        <w:pStyle w:val="NoSpacing"/>
        <w:ind w:left="1440" w:hanging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>1417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He served in France under the command of Humphrey, Duke of Gloucester(q.v.).</w:t>
      </w:r>
    </w:p>
    <w:p w14:paraId="4E6886E1" w14:textId="77777777" w:rsidR="00B926C7" w:rsidRDefault="00B926C7" w:rsidP="00B926C7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TNA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 E101/51/2, m.1,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</w:t>
      </w:r>
    </w:p>
    <w:p w14:paraId="1B0B4E57" w14:textId="77777777" w:rsidR="00B926C7" w:rsidRDefault="00B926C7" w:rsidP="00B926C7">
      <w:pPr>
        <w:pStyle w:val="NoSpacing"/>
        <w:ind w:left="720" w:firstLine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19 April 2020)</w:t>
      </w:r>
    </w:p>
    <w:p w14:paraId="1BC928F6" w14:textId="77777777" w:rsidR="00B926C7" w:rsidRDefault="00B926C7" w:rsidP="00B926C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F35388A" w14:textId="77777777" w:rsidR="00B926C7" w:rsidRDefault="00B926C7" w:rsidP="00B926C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7C6D171" w14:textId="77777777" w:rsidR="00B926C7" w:rsidRDefault="00B926C7" w:rsidP="00B926C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February 2022</w:t>
      </w:r>
    </w:p>
    <w:p w14:paraId="1717718A" w14:textId="77777777" w:rsidR="00BA00AB" w:rsidRPr="00B926C7" w:rsidRDefault="00BA00AB" w:rsidP="00B926C7"/>
    <w:sectPr w:rsidR="00BA00AB" w:rsidRPr="00B926C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AB24DF" w14:textId="77777777" w:rsidR="00B926C7" w:rsidRDefault="00B926C7" w:rsidP="009139A6">
      <w:r>
        <w:separator/>
      </w:r>
    </w:p>
  </w:endnote>
  <w:endnote w:type="continuationSeparator" w:id="0">
    <w:p w14:paraId="581376E1" w14:textId="77777777" w:rsidR="00B926C7" w:rsidRDefault="00B926C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74D09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0B305E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C613E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6B872F" w14:textId="77777777" w:rsidR="00B926C7" w:rsidRDefault="00B926C7" w:rsidP="009139A6">
      <w:r>
        <w:separator/>
      </w:r>
    </w:p>
  </w:footnote>
  <w:footnote w:type="continuationSeparator" w:id="0">
    <w:p w14:paraId="58733DA5" w14:textId="77777777" w:rsidR="00B926C7" w:rsidRDefault="00B926C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5AE28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D8726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645B7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26C7"/>
    <w:rsid w:val="000666E0"/>
    <w:rsid w:val="002510B7"/>
    <w:rsid w:val="005C130B"/>
    <w:rsid w:val="00826F5C"/>
    <w:rsid w:val="009139A6"/>
    <w:rsid w:val="009448BB"/>
    <w:rsid w:val="00A3176C"/>
    <w:rsid w:val="00AE65F8"/>
    <w:rsid w:val="00B926C7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CD3C49"/>
  <w15:chartTrackingRefBased/>
  <w15:docId w15:val="{60DB64E8-40C2-431E-B683-DD5FA6F909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44</Words>
  <Characters>255</Characters>
  <Application>Microsoft Office Word</Application>
  <DocSecurity>0</DocSecurity>
  <Lines>2</Lines>
  <Paragraphs>1</Paragraphs>
  <ScaleCrop>false</ScaleCrop>
  <Company/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2022-03-18T17:00:00Z</dcterms:created>
  <dcterms:modified xsi:type="dcterms:W3CDTF">2022-03-18T17:01:00Z</dcterms:modified>
</cp:coreProperties>
</file>