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49A04" w14:textId="77777777" w:rsidR="000772D5" w:rsidRDefault="000772D5" w:rsidP="000772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Thomas DACRE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fl.1437-8)</w:t>
      </w:r>
    </w:p>
    <w:p w14:paraId="410537F6" w14:textId="77777777" w:rsidR="000772D5" w:rsidRDefault="000772D5" w:rsidP="000772D5">
      <w:pPr>
        <w:pStyle w:val="NoSpacing"/>
        <w:jc w:val="both"/>
        <w:rPr>
          <w:rFonts w:cs="Times New Roman"/>
          <w:szCs w:val="24"/>
        </w:rPr>
      </w:pPr>
    </w:p>
    <w:p w14:paraId="0040AE2A" w14:textId="77777777" w:rsidR="000772D5" w:rsidRDefault="000772D5" w:rsidP="000772D5">
      <w:pPr>
        <w:pStyle w:val="NoSpacing"/>
        <w:jc w:val="both"/>
        <w:rPr>
          <w:rFonts w:cs="Times New Roman"/>
          <w:szCs w:val="24"/>
        </w:rPr>
      </w:pPr>
    </w:p>
    <w:p w14:paraId="4C6633E9" w14:textId="77777777" w:rsidR="000772D5" w:rsidRDefault="000772D5" w:rsidP="000772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= Elizabeth(q.v.)</w:t>
      </w:r>
    </w:p>
    <w:p w14:paraId="07E24366" w14:textId="77777777" w:rsidR="000772D5" w:rsidRDefault="000772D5" w:rsidP="000772D5">
      <w:pPr>
        <w:pStyle w:val="NoSpacing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0E404213" w14:textId="77777777" w:rsidR="000772D5" w:rsidRDefault="000772D5" w:rsidP="000772D5">
      <w:pPr>
        <w:pStyle w:val="NoSpacing"/>
        <w:jc w:val="both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152-6,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52339836" w14:textId="77777777" w:rsidR="000772D5" w:rsidRDefault="000772D5" w:rsidP="000772D5">
      <w:pPr>
        <w:pStyle w:val="NoSpacing"/>
        <w:jc w:val="both"/>
        <w:rPr>
          <w:rFonts w:cs="Times New Roman"/>
          <w:szCs w:val="24"/>
        </w:rPr>
      </w:pPr>
    </w:p>
    <w:p w14:paraId="20632A22" w14:textId="77777777" w:rsidR="000772D5" w:rsidRDefault="000772D5" w:rsidP="000772D5">
      <w:pPr>
        <w:pStyle w:val="NoSpacing"/>
        <w:jc w:val="both"/>
        <w:rPr>
          <w:rFonts w:cs="Times New Roman"/>
          <w:szCs w:val="24"/>
        </w:rPr>
      </w:pPr>
    </w:p>
    <w:p w14:paraId="17541E04" w14:textId="77777777" w:rsidR="000772D5" w:rsidRDefault="000772D5" w:rsidP="000772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1437-8</w:t>
      </w:r>
      <w:r>
        <w:rPr>
          <w:rFonts w:cs="Times New Roman"/>
          <w:szCs w:val="24"/>
        </w:rPr>
        <w:tab/>
        <w:t xml:space="preserve">They settled the manor of Burgh, Norfolk, on Anne, wife of </w:t>
      </w:r>
    </w:p>
    <w:p w14:paraId="111033C2" w14:textId="77777777" w:rsidR="000772D5" w:rsidRDefault="000772D5" w:rsidP="000772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Sir Henry </w:t>
      </w:r>
      <w:proofErr w:type="spellStart"/>
      <w:proofErr w:type="gramStart"/>
      <w:r>
        <w:rPr>
          <w:rFonts w:cs="Times New Roman"/>
          <w:szCs w:val="24"/>
        </w:rPr>
        <w:t>Inglose</w:t>
      </w:r>
      <w:proofErr w:type="spellEnd"/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d.1451)(q.v.).   (ibid.)</w:t>
      </w:r>
    </w:p>
    <w:p w14:paraId="359E44B6" w14:textId="77777777" w:rsidR="000772D5" w:rsidRDefault="000772D5" w:rsidP="000772D5">
      <w:pPr>
        <w:pStyle w:val="NoSpacing"/>
        <w:jc w:val="both"/>
        <w:rPr>
          <w:rFonts w:cs="Times New Roman"/>
          <w:szCs w:val="24"/>
        </w:rPr>
      </w:pPr>
    </w:p>
    <w:p w14:paraId="13BECC8B" w14:textId="77777777" w:rsidR="000772D5" w:rsidRDefault="000772D5" w:rsidP="000772D5">
      <w:pPr>
        <w:pStyle w:val="NoSpacing"/>
        <w:jc w:val="both"/>
        <w:rPr>
          <w:rFonts w:cs="Times New Roman"/>
          <w:szCs w:val="24"/>
        </w:rPr>
      </w:pPr>
    </w:p>
    <w:p w14:paraId="19B99C7B" w14:textId="77777777" w:rsidR="000772D5" w:rsidRDefault="000772D5" w:rsidP="000772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 February 2024</w:t>
      </w:r>
    </w:p>
    <w:p w14:paraId="14B6DE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FC891" w14:textId="77777777" w:rsidR="000772D5" w:rsidRDefault="000772D5" w:rsidP="009139A6">
      <w:r>
        <w:separator/>
      </w:r>
    </w:p>
  </w:endnote>
  <w:endnote w:type="continuationSeparator" w:id="0">
    <w:p w14:paraId="48B1D69F" w14:textId="77777777" w:rsidR="000772D5" w:rsidRDefault="000772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8A5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2936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5D8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04BA" w14:textId="77777777" w:rsidR="000772D5" w:rsidRDefault="000772D5" w:rsidP="009139A6">
      <w:r>
        <w:separator/>
      </w:r>
    </w:p>
  </w:footnote>
  <w:footnote w:type="continuationSeparator" w:id="0">
    <w:p w14:paraId="2E1322D3" w14:textId="77777777" w:rsidR="000772D5" w:rsidRDefault="000772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BE1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93C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66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2D5"/>
    <w:rsid w:val="000666E0"/>
    <w:rsid w:val="000772D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152E6"/>
  <w15:chartTrackingRefBased/>
  <w15:docId w15:val="{F78705F9-83E5-45C4-BBD9-7C709D9D9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2024-02-18T20:41:00Z</dcterms:created>
  <dcterms:modified xsi:type="dcterms:W3CDTF">2024-02-18T20:43:00Z</dcterms:modified>
</cp:coreProperties>
</file>