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EB0F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Esmond DACRE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3866EFF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75D1098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256B0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44BA5" w14:textId="77777777" w:rsidR="00367454" w:rsidRDefault="00367454" w:rsidP="00367454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5066CB23" w14:textId="77777777" w:rsidR="00367454" w:rsidRDefault="00367454" w:rsidP="00367454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28BE186" w14:textId="77777777" w:rsidR="00367454" w:rsidRDefault="00367454" w:rsidP="00367454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B57830F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BA4D4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F0C57" w14:textId="77777777" w:rsidR="00367454" w:rsidRDefault="00367454" w:rsidP="003674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200EF59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3D68" w14:textId="77777777" w:rsidR="00367454" w:rsidRDefault="00367454" w:rsidP="009139A6">
      <w:r>
        <w:separator/>
      </w:r>
    </w:p>
  </w:endnote>
  <w:endnote w:type="continuationSeparator" w:id="0">
    <w:p w14:paraId="6D6C3694" w14:textId="77777777" w:rsidR="00367454" w:rsidRDefault="003674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04F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BA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12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F8062" w14:textId="77777777" w:rsidR="00367454" w:rsidRDefault="00367454" w:rsidP="009139A6">
      <w:r>
        <w:separator/>
      </w:r>
    </w:p>
  </w:footnote>
  <w:footnote w:type="continuationSeparator" w:id="0">
    <w:p w14:paraId="533EC059" w14:textId="77777777" w:rsidR="00367454" w:rsidRDefault="003674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09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91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73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54"/>
    <w:rsid w:val="000666E0"/>
    <w:rsid w:val="002510B7"/>
    <w:rsid w:val="0036745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64D4B"/>
  <w15:chartTrackingRefBased/>
  <w15:docId w15:val="{80785440-72A0-405D-9803-717EB619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2022-03-17T20:03:00Z</dcterms:created>
  <dcterms:modified xsi:type="dcterms:W3CDTF">2022-03-17T20:04:00Z</dcterms:modified>
</cp:coreProperties>
</file>