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6A6C6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DACRE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fl.1437-8)</w:t>
      </w:r>
    </w:p>
    <w:p w14:paraId="3DE8C2E9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258A3B57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43133227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Sir Thomas(q.v.)</w:t>
      </w:r>
    </w:p>
    <w:p w14:paraId="5277C8D3" w14:textId="77777777" w:rsidR="00D73DF2" w:rsidRDefault="00D73DF2" w:rsidP="00D73DF2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8602B81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152-6,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C71E06E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37BBE3BB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3E1C5BDE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1437-8</w:t>
      </w:r>
      <w:r>
        <w:rPr>
          <w:rFonts w:cs="Times New Roman"/>
          <w:szCs w:val="24"/>
        </w:rPr>
        <w:tab/>
        <w:t xml:space="preserve">They settled the manor of Burgh, Norfolk, on Anne, wife of </w:t>
      </w:r>
    </w:p>
    <w:p w14:paraId="60FD32CE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Henry </w:t>
      </w:r>
      <w:proofErr w:type="spellStart"/>
      <w:proofErr w:type="gramStart"/>
      <w:r>
        <w:rPr>
          <w:rFonts w:cs="Times New Roman"/>
          <w:szCs w:val="24"/>
        </w:rPr>
        <w:t>Inglose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d.1451)(q.v.).   (ibid.)</w:t>
      </w:r>
    </w:p>
    <w:p w14:paraId="6C92FCE6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5DFCEB41" w14:textId="77777777" w:rsidR="00D73DF2" w:rsidRDefault="00D73DF2" w:rsidP="00D73DF2">
      <w:pPr>
        <w:pStyle w:val="NoSpacing"/>
        <w:jc w:val="both"/>
        <w:rPr>
          <w:rFonts w:cs="Times New Roman"/>
          <w:szCs w:val="24"/>
        </w:rPr>
      </w:pPr>
    </w:p>
    <w:p w14:paraId="4ADA0570" w14:textId="77777777" w:rsidR="00D73DF2" w:rsidRPr="00FB5AFA" w:rsidRDefault="00D73DF2" w:rsidP="00D73DF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p w14:paraId="1FD8BA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0F03B" w14:textId="77777777" w:rsidR="00D73DF2" w:rsidRDefault="00D73DF2" w:rsidP="009139A6">
      <w:r>
        <w:separator/>
      </w:r>
    </w:p>
  </w:endnote>
  <w:endnote w:type="continuationSeparator" w:id="0">
    <w:p w14:paraId="5AA257AF" w14:textId="77777777" w:rsidR="00D73DF2" w:rsidRDefault="00D73D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2CD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569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02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1F6ED" w14:textId="77777777" w:rsidR="00D73DF2" w:rsidRDefault="00D73DF2" w:rsidP="009139A6">
      <w:r>
        <w:separator/>
      </w:r>
    </w:p>
  </w:footnote>
  <w:footnote w:type="continuationSeparator" w:id="0">
    <w:p w14:paraId="764A47F3" w14:textId="77777777" w:rsidR="00D73DF2" w:rsidRDefault="00D73D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0A4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FE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17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F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3DF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59C4B"/>
  <w15:chartTrackingRefBased/>
  <w15:docId w15:val="{D496DE32-0F50-436A-8926-904D8C0A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2024-02-18T20:43:00Z</dcterms:created>
  <dcterms:modified xsi:type="dcterms:W3CDTF">2024-02-18T20:44:00Z</dcterms:modified>
</cp:coreProperties>
</file>