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7E32" w14:textId="77777777" w:rsidR="00D612D4" w:rsidRDefault="00D612D4" w:rsidP="00D612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de DACRE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FD02B45" w14:textId="77777777" w:rsidR="00D612D4" w:rsidRDefault="00D612D4" w:rsidP="00D612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8A725" w14:textId="77777777" w:rsidR="00D612D4" w:rsidRDefault="00D612D4" w:rsidP="00D612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D10F4F" w14:textId="77777777" w:rsidR="00D612D4" w:rsidRDefault="00D612D4" w:rsidP="00D612D4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in </w:t>
      </w:r>
    </w:p>
    <w:p w14:paraId="4B450D82" w14:textId="77777777" w:rsidR="00D612D4" w:rsidRDefault="00D612D4" w:rsidP="00D612D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Lancashire a reasonable aid to the King’s use for the marriage of his daughter, Blanche, and also to make his firstborn son a knight, and to have the moneys raised at the exchequer on the Thursday after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St.Valentine’s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day next.</w:t>
      </w:r>
    </w:p>
    <w:p w14:paraId="33241CD4" w14:textId="77777777" w:rsidR="00D612D4" w:rsidRDefault="00D612D4" w:rsidP="00D612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p.148)</w:t>
      </w:r>
    </w:p>
    <w:p w14:paraId="0B72BA60" w14:textId="77777777" w:rsidR="00D612D4" w:rsidRDefault="00D612D4" w:rsidP="00D612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64A1AF" w14:textId="77777777" w:rsidR="00D612D4" w:rsidRDefault="00D612D4" w:rsidP="00D612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9B81E0" w14:textId="77777777" w:rsidR="00D612D4" w:rsidRDefault="00D612D4" w:rsidP="00D612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19CB309B" w14:textId="77777777" w:rsidR="00BA00AB" w:rsidRPr="00D612D4" w:rsidRDefault="00BA00AB" w:rsidP="00D612D4"/>
    <w:sectPr w:rsidR="00BA00AB" w:rsidRPr="00D612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4E7AD" w14:textId="77777777" w:rsidR="00D612D4" w:rsidRDefault="00D612D4" w:rsidP="009139A6">
      <w:r>
        <w:separator/>
      </w:r>
    </w:p>
  </w:endnote>
  <w:endnote w:type="continuationSeparator" w:id="0">
    <w:p w14:paraId="5979EA52" w14:textId="77777777" w:rsidR="00D612D4" w:rsidRDefault="00D612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C0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99E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2D8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4626F" w14:textId="77777777" w:rsidR="00D612D4" w:rsidRDefault="00D612D4" w:rsidP="009139A6">
      <w:r>
        <w:separator/>
      </w:r>
    </w:p>
  </w:footnote>
  <w:footnote w:type="continuationSeparator" w:id="0">
    <w:p w14:paraId="051439EA" w14:textId="77777777" w:rsidR="00D612D4" w:rsidRDefault="00D612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84F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15E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B4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D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12D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F9685"/>
  <w15:chartTrackingRefBased/>
  <w15:docId w15:val="{3CEBBCA1-088E-4004-8198-F2EA16AB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2021-05-25T13:00:00Z</dcterms:created>
  <dcterms:modified xsi:type="dcterms:W3CDTF">2021-05-25T13:01:00Z</dcterms:modified>
</cp:coreProperties>
</file>