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A2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DACKUS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fl.1492-1527)</w:t>
      </w:r>
    </w:p>
    <w:p w:rsidR="00DA2292" w:rsidRDefault="00DA2292" w:rsidP="00DA2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Cardeston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DA2292" w:rsidRDefault="00DA2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292" w:rsidRDefault="00DA2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292" w:rsidRDefault="00DA2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Feb.1492</w:t>
      </w:r>
      <w:r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DA2292" w:rsidRDefault="00DA2292" w:rsidP="00DA2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www.melocki.org.uk/salop/Cardiston.html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A2292" w:rsidRDefault="00DA2292" w:rsidP="00DA2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1527</w:t>
      </w:r>
      <w:r>
        <w:rPr>
          <w:rFonts w:ascii="Times New Roman" w:hAnsi="Times New Roman" w:cs="Times New Roman"/>
          <w:sz w:val="24"/>
          <w:szCs w:val="24"/>
        </w:rPr>
        <w:tab/>
        <w:t>He resigned.   (ibid.)</w:t>
      </w:r>
      <w:bookmarkStart w:id="0" w:name="_GoBack"/>
      <w:bookmarkEnd w:id="0"/>
    </w:p>
    <w:p w:rsidR="00DA2292" w:rsidRDefault="00DA2292" w:rsidP="00DA2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292" w:rsidRDefault="00DA2292" w:rsidP="00DA2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292" w:rsidRDefault="00DA2292" w:rsidP="00DA2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</w:p>
    <w:p w:rsidR="00DA2292" w:rsidRPr="00DA2292" w:rsidRDefault="00DA2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A2292" w:rsidRPr="00DA229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292" w:rsidRDefault="00DA2292" w:rsidP="00E71FC3">
      <w:pPr>
        <w:spacing w:after="0" w:line="240" w:lineRule="auto"/>
      </w:pPr>
      <w:r>
        <w:separator/>
      </w:r>
    </w:p>
  </w:endnote>
  <w:endnote w:type="continuationSeparator" w:id="0">
    <w:p w:rsidR="00DA2292" w:rsidRDefault="00DA22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292" w:rsidRDefault="00DA2292" w:rsidP="00E71FC3">
      <w:pPr>
        <w:spacing w:after="0" w:line="240" w:lineRule="auto"/>
      </w:pPr>
      <w:r>
        <w:separator/>
      </w:r>
    </w:p>
  </w:footnote>
  <w:footnote w:type="continuationSeparator" w:id="0">
    <w:p w:rsidR="00DA2292" w:rsidRDefault="00DA22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92"/>
    <w:rsid w:val="00AB52E8"/>
    <w:rsid w:val="00B16D3F"/>
    <w:rsid w:val="00DA22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D9BAD"/>
  <w15:chartTrackingRefBased/>
  <w15:docId w15:val="{7C479BAE-6717-4AE7-9D03-3CFAC664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DA22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7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salop/Cardis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2016-03-02T21:41:00Z</dcterms:created>
  <dcterms:modified xsi:type="dcterms:W3CDTF">2016-03-02T21:43:00Z</dcterms:modified>
</cp:coreProperties>
</file>