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17AC3" w14:textId="77777777" w:rsidR="00B9541A" w:rsidRDefault="00B9541A" w:rsidP="00B9541A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DACCOMBE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fl.1483)</w:t>
      </w:r>
    </w:p>
    <w:p w14:paraId="7F6F7BD4" w14:textId="77777777" w:rsidR="00B9541A" w:rsidRDefault="00B9541A" w:rsidP="00B954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Esquire.</w:t>
      </w:r>
    </w:p>
    <w:p w14:paraId="72EE70EB" w14:textId="77777777" w:rsidR="00B9541A" w:rsidRDefault="00B9541A" w:rsidP="00B9541A">
      <w:pPr>
        <w:pStyle w:val="NoSpacing"/>
        <w:rPr>
          <w:rFonts w:cs="Times New Roman"/>
          <w:szCs w:val="24"/>
        </w:rPr>
      </w:pPr>
    </w:p>
    <w:p w14:paraId="406EDFC8" w14:textId="77777777" w:rsidR="00B9541A" w:rsidRDefault="00B9541A" w:rsidP="00B9541A">
      <w:pPr>
        <w:pStyle w:val="NoSpacing"/>
        <w:rPr>
          <w:rFonts w:cs="Times New Roman"/>
          <w:szCs w:val="24"/>
        </w:rPr>
      </w:pPr>
    </w:p>
    <w:p w14:paraId="788BD199" w14:textId="77777777" w:rsidR="00B9541A" w:rsidRDefault="00B9541A" w:rsidP="00B954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Nov.1483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Dorchester, Dorset,</w:t>
      </w:r>
    </w:p>
    <w:p w14:paraId="26F4C189" w14:textId="77777777" w:rsidR="00B9541A" w:rsidRDefault="00B9541A" w:rsidP="00B954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</w:t>
      </w:r>
      <w:proofErr w:type="gramStart"/>
      <w:r>
        <w:rPr>
          <w:rFonts w:cs="Times New Roman"/>
          <w:szCs w:val="24"/>
        </w:rPr>
        <w:t>lands</w:t>
      </w:r>
      <w:proofErr w:type="gramEnd"/>
      <w:r>
        <w:rPr>
          <w:rFonts w:cs="Times New Roman"/>
          <w:szCs w:val="24"/>
        </w:rPr>
        <w:t xml:space="preserve"> of Sir Richard Choke(q.v.).</w:t>
      </w:r>
    </w:p>
    <w:p w14:paraId="16B16E6D" w14:textId="77777777" w:rsidR="00B9541A" w:rsidRDefault="00B9541A" w:rsidP="00B9541A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2FE61448" w14:textId="77777777" w:rsidR="00B9541A" w:rsidRDefault="00B9541A" w:rsidP="00B9541A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p.69)</w:t>
      </w:r>
    </w:p>
    <w:p w14:paraId="28A4C8FA" w14:textId="77777777" w:rsidR="00B9541A" w:rsidRDefault="00B9541A" w:rsidP="00B9541A">
      <w:pPr>
        <w:pStyle w:val="NoSpacing"/>
        <w:rPr>
          <w:rFonts w:eastAsia="Times New Roman" w:cs="Times New Roman"/>
          <w:szCs w:val="24"/>
        </w:rPr>
      </w:pPr>
    </w:p>
    <w:p w14:paraId="54BEE8D9" w14:textId="77777777" w:rsidR="00B9541A" w:rsidRDefault="00B9541A" w:rsidP="00B9541A">
      <w:pPr>
        <w:pStyle w:val="NoSpacing"/>
        <w:rPr>
          <w:rFonts w:eastAsia="Times New Roman" w:cs="Times New Roman"/>
          <w:szCs w:val="24"/>
        </w:rPr>
      </w:pPr>
    </w:p>
    <w:p w14:paraId="3AF7B85B" w14:textId="77777777" w:rsidR="00B9541A" w:rsidRDefault="00B9541A" w:rsidP="00B9541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 June 2023</w:t>
      </w:r>
    </w:p>
    <w:p w14:paraId="6685573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928600" w14:textId="77777777" w:rsidR="00B9541A" w:rsidRDefault="00B9541A" w:rsidP="009139A6">
      <w:r>
        <w:separator/>
      </w:r>
    </w:p>
  </w:endnote>
  <w:endnote w:type="continuationSeparator" w:id="0">
    <w:p w14:paraId="44B1042B" w14:textId="77777777" w:rsidR="00B9541A" w:rsidRDefault="00B9541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7292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DDE0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5275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706035" w14:textId="77777777" w:rsidR="00B9541A" w:rsidRDefault="00B9541A" w:rsidP="009139A6">
      <w:r>
        <w:separator/>
      </w:r>
    </w:p>
  </w:footnote>
  <w:footnote w:type="continuationSeparator" w:id="0">
    <w:p w14:paraId="35B424C1" w14:textId="77777777" w:rsidR="00B9541A" w:rsidRDefault="00B9541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292A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3812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FD82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41A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9541A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8CF5E"/>
  <w15:chartTrackingRefBased/>
  <w15:docId w15:val="{3B0B9608-22BC-41D9-88D5-FFF557518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2023-06-03T19:08:00Z</dcterms:created>
  <dcterms:modified xsi:type="dcterms:W3CDTF">2023-06-03T19:08:00Z</dcterms:modified>
</cp:coreProperties>
</file>