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788" w:rsidRDefault="00637788" w:rsidP="0063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DABYN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637788" w:rsidRDefault="00637788" w:rsidP="0063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37788" w:rsidRDefault="00637788" w:rsidP="006377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7788" w:rsidRDefault="00637788" w:rsidP="006377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7788" w:rsidRDefault="00637788" w:rsidP="0063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637788" w:rsidRDefault="00637788" w:rsidP="0063778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637788" w:rsidRDefault="00637788" w:rsidP="0063778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5B8A" w:rsidRPr="00637788" w:rsidRDefault="00637788" w:rsidP="006377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  <w:bookmarkStart w:id="0" w:name="_GoBack"/>
      <w:bookmarkEnd w:id="0"/>
    </w:p>
    <w:sectPr w:rsidR="00DD5B8A" w:rsidRPr="006377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788" w:rsidRDefault="00637788" w:rsidP="00564E3C">
      <w:pPr>
        <w:spacing w:after="0" w:line="240" w:lineRule="auto"/>
      </w:pPr>
      <w:r>
        <w:separator/>
      </w:r>
    </w:p>
  </w:endnote>
  <w:endnote w:type="continuationSeparator" w:id="0">
    <w:p w:rsidR="00637788" w:rsidRDefault="006377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7788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788" w:rsidRDefault="00637788" w:rsidP="00564E3C">
      <w:pPr>
        <w:spacing w:after="0" w:line="240" w:lineRule="auto"/>
      </w:pPr>
      <w:r>
        <w:separator/>
      </w:r>
    </w:p>
  </w:footnote>
  <w:footnote w:type="continuationSeparator" w:id="0">
    <w:p w:rsidR="00637788" w:rsidRDefault="006377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788"/>
    <w:rsid w:val="00372DC6"/>
    <w:rsid w:val="00564E3C"/>
    <w:rsid w:val="00637788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82736"/>
  <w15:chartTrackingRefBased/>
  <w15:docId w15:val="{D47DBE76-F7DC-4149-A60F-8A446D73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2016-02-20T11:34:00Z</dcterms:created>
  <dcterms:modified xsi:type="dcterms:W3CDTF">2016-02-20T11:34:00Z</dcterms:modified>
</cp:coreProperties>
</file>