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5E78F" w14:textId="77777777" w:rsidR="001E59D3" w:rsidRDefault="001E59D3" w:rsidP="001E59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DABY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14:paraId="311135B6" w14:textId="77777777" w:rsidR="001E59D3" w:rsidRDefault="001E59D3" w:rsidP="001E59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465C02" w14:textId="77777777" w:rsidR="001E59D3" w:rsidRDefault="001E59D3" w:rsidP="001E59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44B136" w14:textId="77777777" w:rsidR="001E59D3" w:rsidRDefault="001E59D3" w:rsidP="001E59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Sep.1450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Wulferston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Wulferston</w:t>
      </w:r>
      <w:proofErr w:type="spellEnd"/>
    </w:p>
    <w:p w14:paraId="104F4175" w14:textId="77777777" w:rsidR="001E59D3" w:rsidRDefault="001E59D3" w:rsidP="001E59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Freston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Stowry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Haughton(q.v.) enfeoffed William</w:t>
      </w:r>
    </w:p>
    <w:p w14:paraId="4B8EDB01" w14:textId="77777777" w:rsidR="001E59D3" w:rsidRDefault="001E59D3" w:rsidP="001E59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Astheton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others of a close in Cotton, Suffolk. At Cotton.</w:t>
      </w:r>
    </w:p>
    <w:p w14:paraId="4274835D" w14:textId="77777777" w:rsidR="001E59D3" w:rsidRDefault="001E59D3" w:rsidP="001E59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FB 161/L1/3)</w:t>
      </w:r>
    </w:p>
    <w:p w14:paraId="0AE06400" w14:textId="77777777" w:rsidR="001E59D3" w:rsidRDefault="001E59D3" w:rsidP="001E59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6905FA" w14:textId="77777777" w:rsidR="001E59D3" w:rsidRDefault="001E59D3" w:rsidP="001E59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172795" w14:textId="77777777" w:rsidR="001E59D3" w:rsidRDefault="001E59D3" w:rsidP="001E59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2022</w:t>
      </w:r>
    </w:p>
    <w:p w14:paraId="036B754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26952" w14:textId="77777777" w:rsidR="001E59D3" w:rsidRDefault="001E59D3" w:rsidP="009139A6">
      <w:r>
        <w:separator/>
      </w:r>
    </w:p>
  </w:endnote>
  <w:endnote w:type="continuationSeparator" w:id="0">
    <w:p w14:paraId="7A2D1D43" w14:textId="77777777" w:rsidR="001E59D3" w:rsidRDefault="001E59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2D8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4A21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2EB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DF277" w14:textId="77777777" w:rsidR="001E59D3" w:rsidRDefault="001E59D3" w:rsidP="009139A6">
      <w:r>
        <w:separator/>
      </w:r>
    </w:p>
  </w:footnote>
  <w:footnote w:type="continuationSeparator" w:id="0">
    <w:p w14:paraId="19FBAD63" w14:textId="77777777" w:rsidR="001E59D3" w:rsidRDefault="001E59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8A9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F32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157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9D3"/>
    <w:rsid w:val="000666E0"/>
    <w:rsid w:val="001E59D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56FF2"/>
  <w15:chartTrackingRefBased/>
  <w15:docId w15:val="{83F58CCC-F8DE-4E3D-86AC-C7948E26A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2022-02-25T21:24:00Z</dcterms:created>
  <dcterms:modified xsi:type="dcterms:W3CDTF">2022-02-25T21:24:00Z</dcterms:modified>
</cp:coreProperties>
</file>