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D8" w:rsidRDefault="00221AD8" w:rsidP="00221AD8">
      <w:pPr>
        <w:pStyle w:val="NoSpacing"/>
      </w:pPr>
      <w:r w:rsidRPr="00AA72AE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AA72AE">
        <w:rPr>
          <w:noProof/>
          <w:u w:val="single"/>
        </w:rPr>
        <w:t>DABRIGGECOURT</w:t>
      </w:r>
      <w:r>
        <w:t xml:space="preserve">      (fl.1406</w:t>
      </w:r>
      <w:bookmarkStart w:id="0" w:name="_GoBack"/>
      <w:bookmarkEnd w:id="0"/>
      <w:r>
        <w:t>)</w:t>
      </w:r>
    </w:p>
    <w:p w:rsidR="00221AD8" w:rsidRDefault="00221AD8" w:rsidP="00221AD8">
      <w:pPr>
        <w:pStyle w:val="NoSpacing"/>
      </w:pPr>
    </w:p>
    <w:p w:rsidR="00221AD8" w:rsidRDefault="00221AD8" w:rsidP="00221AD8">
      <w:pPr>
        <w:pStyle w:val="NoSpacing"/>
      </w:pPr>
    </w:p>
    <w:p w:rsidR="00221AD8" w:rsidRDefault="00221AD8" w:rsidP="00221AD8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Derbyshire.  (C.P.R. 1405-8 p.490)</w:t>
      </w:r>
    </w:p>
    <w:p w:rsidR="00221AD8" w:rsidRDefault="00221AD8" w:rsidP="00221AD8">
      <w:pPr>
        <w:pStyle w:val="NoSpacing"/>
      </w:pPr>
    </w:p>
    <w:p w:rsidR="00221AD8" w:rsidRDefault="00221AD8" w:rsidP="00221AD8">
      <w:pPr>
        <w:pStyle w:val="NoSpacing"/>
      </w:pPr>
    </w:p>
    <w:p w:rsidR="00221AD8" w:rsidRDefault="00221AD8" w:rsidP="00221AD8">
      <w:pPr>
        <w:pStyle w:val="NoSpacing"/>
      </w:pPr>
      <w:r>
        <w:t>19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D8" w:rsidRDefault="00221AD8" w:rsidP="00920DE3">
      <w:pPr>
        <w:spacing w:after="0" w:line="240" w:lineRule="auto"/>
      </w:pPr>
      <w:r>
        <w:separator/>
      </w:r>
    </w:p>
  </w:endnote>
  <w:endnote w:type="continuationSeparator" w:id="0">
    <w:p w:rsidR="00221AD8" w:rsidRDefault="00221A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D8" w:rsidRDefault="00221AD8" w:rsidP="00920DE3">
      <w:pPr>
        <w:spacing w:after="0" w:line="240" w:lineRule="auto"/>
      </w:pPr>
      <w:r>
        <w:separator/>
      </w:r>
    </w:p>
  </w:footnote>
  <w:footnote w:type="continuationSeparator" w:id="0">
    <w:p w:rsidR="00221AD8" w:rsidRDefault="00221A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D8"/>
    <w:rsid w:val="00120749"/>
    <w:rsid w:val="00221AD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2014-06-01T21:06:00Z</dcterms:created>
  <dcterms:modified xsi:type="dcterms:W3CDTF">2014-06-01T21:07:00Z</dcterms:modified>
</cp:coreProperties>
</file>