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558C5" w14:textId="2F7D6099" w:rsidR="00BA00AB" w:rsidRDefault="00AD4C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Lady Matilda DABRIDGECOURT</w:t>
      </w:r>
      <w:r>
        <w:rPr>
          <w:rFonts w:ascii="Times New Roman" w:hAnsi="Times New Roman" w:cs="Times New Roman"/>
          <w:sz w:val="24"/>
          <w:szCs w:val="24"/>
        </w:rPr>
        <w:t xml:space="preserve">     (d.1405)</w:t>
      </w:r>
    </w:p>
    <w:p w14:paraId="77EF9E6D" w14:textId="3E9DBB6D" w:rsidR="00AD4C6E" w:rsidRDefault="00AD4C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2C19F1" w14:textId="6AEC081E" w:rsidR="00AD4C6E" w:rsidRDefault="00AD4C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00515E" w14:textId="1CE2F0A4" w:rsidR="00AD4C6E" w:rsidRDefault="00AD4C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May1405</w:t>
      </w:r>
      <w:r>
        <w:rPr>
          <w:rFonts w:ascii="Times New Roman" w:hAnsi="Times New Roman" w:cs="Times New Roman"/>
          <w:sz w:val="24"/>
          <w:szCs w:val="24"/>
        </w:rPr>
        <w:tab/>
        <w:t>She died.</w:t>
      </w:r>
    </w:p>
    <w:p w14:paraId="493690FB" w14:textId="1C1BB257" w:rsidR="00AD4C6E" w:rsidRDefault="00AD4C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(UK and Ireland, Find a Grave Index, 1300s-Current)</w:t>
      </w:r>
    </w:p>
    <w:p w14:paraId="6D956415" w14:textId="172D677A" w:rsidR="00AD4C6E" w:rsidRDefault="00AD4C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E771E3" w14:textId="2108DEA5" w:rsidR="00AD4C6E" w:rsidRDefault="00AD4C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5216DD" w14:textId="6FC7FF7B" w:rsidR="00AD4C6E" w:rsidRPr="00AD4C6E" w:rsidRDefault="00AD4C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 2022</w:t>
      </w:r>
    </w:p>
    <w:sectPr w:rsidR="00AD4C6E" w:rsidRPr="00AD4C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AC7A7" w14:textId="77777777" w:rsidR="00AD4C6E" w:rsidRDefault="00AD4C6E" w:rsidP="009139A6">
      <w:r>
        <w:separator/>
      </w:r>
    </w:p>
  </w:endnote>
  <w:endnote w:type="continuationSeparator" w:id="0">
    <w:p w14:paraId="0505102C" w14:textId="77777777" w:rsidR="00AD4C6E" w:rsidRDefault="00AD4C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D92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B677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482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B56CF" w14:textId="77777777" w:rsidR="00AD4C6E" w:rsidRDefault="00AD4C6E" w:rsidP="009139A6">
      <w:r>
        <w:separator/>
      </w:r>
    </w:p>
  </w:footnote>
  <w:footnote w:type="continuationSeparator" w:id="0">
    <w:p w14:paraId="0C58A669" w14:textId="77777777" w:rsidR="00AD4C6E" w:rsidRDefault="00AD4C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D4E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714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9E7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6E"/>
    <w:rsid w:val="000666E0"/>
    <w:rsid w:val="002510B7"/>
    <w:rsid w:val="005C130B"/>
    <w:rsid w:val="00826F5C"/>
    <w:rsid w:val="009139A6"/>
    <w:rsid w:val="009448BB"/>
    <w:rsid w:val="00A3176C"/>
    <w:rsid w:val="00AD4C6E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AAE44"/>
  <w15:chartTrackingRefBased/>
  <w15:docId w15:val="{CB0F040E-7C69-4418-91CF-CCE9565A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2022-05-22T09:05:00Z</dcterms:created>
  <dcterms:modified xsi:type="dcterms:W3CDTF">2022-05-22T09:36:00Z</dcterms:modified>
</cp:coreProperties>
</file>