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26B44" w:rsidP="00E71FC3">
      <w:pPr>
        <w:pStyle w:val="NoSpacing"/>
      </w:pPr>
      <w:r>
        <w:rPr>
          <w:u w:val="single"/>
        </w:rPr>
        <w:t>Sir John DABRICHECOURT</w:t>
      </w:r>
      <w:r>
        <w:t xml:space="preserve">       (d.1417)</w:t>
      </w:r>
    </w:p>
    <w:p w:rsidR="00F26B44" w:rsidRDefault="00F26B44" w:rsidP="00E71FC3">
      <w:pPr>
        <w:pStyle w:val="NoSpacing"/>
      </w:pPr>
    </w:p>
    <w:p w:rsidR="00F26B44" w:rsidRDefault="00F26B44" w:rsidP="00E71FC3">
      <w:pPr>
        <w:pStyle w:val="NoSpacing"/>
      </w:pPr>
    </w:p>
    <w:p w:rsidR="00F26B44" w:rsidRDefault="00F26B44" w:rsidP="00E71FC3">
      <w:pPr>
        <w:pStyle w:val="NoSpacing"/>
      </w:pPr>
      <w:r>
        <w:t>1 = Joan, daughter of Roger Lynde, esquire.</w:t>
      </w:r>
    </w:p>
    <w:p w:rsidR="00F26B44" w:rsidRDefault="00F26B44" w:rsidP="00E71FC3">
      <w:pPr>
        <w:pStyle w:val="NoSpacing"/>
      </w:pPr>
      <w:r>
        <w:t>(www.inquisitionspostmortem.ac.uk   ref. eCIPM 23-75)</w:t>
      </w:r>
    </w:p>
    <w:p w:rsidR="00F26B44" w:rsidRDefault="00F26B44" w:rsidP="00E71FC3">
      <w:pPr>
        <w:pStyle w:val="NoSpacing"/>
      </w:pPr>
      <w:r>
        <w:t>Son:    John.   (ibid.)</w:t>
      </w:r>
    </w:p>
    <w:p w:rsidR="00F26B44" w:rsidRDefault="00F26B44" w:rsidP="00E71FC3">
      <w:pPr>
        <w:pStyle w:val="NoSpacing"/>
      </w:pPr>
    </w:p>
    <w:p w:rsidR="00F26B44" w:rsidRDefault="00F26B44" w:rsidP="00E71FC3">
      <w:pPr>
        <w:pStyle w:val="NoSpacing"/>
      </w:pPr>
      <w:r>
        <w:t>2 = Joan, daughter of Henry Thorp.   (ibid.)</w:t>
      </w:r>
    </w:p>
    <w:p w:rsidR="00F26B44" w:rsidRDefault="00F26B44" w:rsidP="00E71FC3">
      <w:pPr>
        <w:pStyle w:val="NoSpacing"/>
      </w:pPr>
      <w:r>
        <w:t>Son:    William.   (ibid.)</w:t>
      </w:r>
    </w:p>
    <w:p w:rsidR="00F26B44" w:rsidRDefault="00F26B44" w:rsidP="00E71FC3">
      <w:pPr>
        <w:pStyle w:val="NoSpacing"/>
      </w:pPr>
    </w:p>
    <w:p w:rsidR="00F26B44" w:rsidRDefault="00F26B44" w:rsidP="00E71FC3">
      <w:pPr>
        <w:pStyle w:val="NoSpacing"/>
      </w:pPr>
    </w:p>
    <w:p w:rsidR="00F26B44" w:rsidRDefault="00F26B44" w:rsidP="00E71FC3">
      <w:pPr>
        <w:pStyle w:val="NoSpacing"/>
      </w:pPr>
      <w:r>
        <w:t>18 Aug.1417</w:t>
      </w:r>
      <w:r>
        <w:tab/>
        <w:t>He died.  (ibid.)</w:t>
      </w:r>
    </w:p>
    <w:p w:rsidR="00F26B44" w:rsidRDefault="00F26B44" w:rsidP="00E71FC3">
      <w:pPr>
        <w:pStyle w:val="NoSpacing"/>
      </w:pPr>
    </w:p>
    <w:p w:rsidR="00F26B44" w:rsidRDefault="00F26B44" w:rsidP="00E71FC3">
      <w:pPr>
        <w:pStyle w:val="NoSpacing"/>
      </w:pPr>
    </w:p>
    <w:p w:rsidR="00F26B44" w:rsidRPr="00F26B44" w:rsidRDefault="00F26B44" w:rsidP="00E71FC3">
      <w:pPr>
        <w:pStyle w:val="NoSpacing"/>
      </w:pPr>
      <w:r>
        <w:t>22 October 2017</w:t>
      </w:r>
      <w:bookmarkStart w:id="0" w:name="_GoBack"/>
      <w:bookmarkEnd w:id="0"/>
    </w:p>
    <w:sectPr w:rsidR="00F26B44" w:rsidRPr="00F26B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6B44" w:rsidRDefault="00F26B44" w:rsidP="00E71FC3">
      <w:pPr>
        <w:spacing w:after="0" w:line="240" w:lineRule="auto"/>
      </w:pPr>
      <w:r>
        <w:separator/>
      </w:r>
    </w:p>
  </w:endnote>
  <w:endnote w:type="continuationSeparator" w:id="0">
    <w:p w:rsidR="00F26B44" w:rsidRDefault="00F26B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6B44" w:rsidRDefault="00F26B44" w:rsidP="00E71FC3">
      <w:pPr>
        <w:spacing w:after="0" w:line="240" w:lineRule="auto"/>
      </w:pPr>
      <w:r>
        <w:separator/>
      </w:r>
    </w:p>
  </w:footnote>
  <w:footnote w:type="continuationSeparator" w:id="0">
    <w:p w:rsidR="00F26B44" w:rsidRDefault="00F26B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4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AF38F"/>
  <w15:chartTrackingRefBased/>
  <w15:docId w15:val="{F278AFD7-E415-4BCA-A502-6AAAE202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2017-10-22T20:30:00Z</dcterms:created>
  <dcterms:modified xsi:type="dcterms:W3CDTF">2017-10-22T20:33:00Z</dcterms:modified>
</cp:coreProperties>
</file>