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E61F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DABORN</w:t>
      </w:r>
      <w:r>
        <w:rPr>
          <w:rFonts w:eastAsia="Times New Roman" w:cs="Times New Roman"/>
          <w:szCs w:val="24"/>
        </w:rPr>
        <w:t xml:space="preserve">       (fl.1442-3)</w:t>
      </w:r>
    </w:p>
    <w:p w14:paraId="7241F293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Apprentice cutler.</w:t>
      </w:r>
    </w:p>
    <w:p w14:paraId="6703DDE5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</w:p>
    <w:p w14:paraId="1A649AFF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</w:p>
    <w:p w14:paraId="209AE555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1442-3</w:t>
      </w:r>
      <w:r>
        <w:rPr>
          <w:rFonts w:eastAsia="Times New Roman" w:cs="Times New Roman"/>
          <w:szCs w:val="24"/>
        </w:rPr>
        <w:tab/>
        <w:t>He was apprenticed to John Trege(q.v.).</w:t>
      </w:r>
    </w:p>
    <w:p w14:paraId="715CA64C" w14:textId="77777777" w:rsidR="001F4FB2" w:rsidRDefault="001F4FB2" w:rsidP="001F4FB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rFonts w:eastAsia="Times New Roman" w:cs="Times New Roman"/>
          <w:szCs w:val="24"/>
        </w:rPr>
        <w:t>vol.I</w:t>
      </w:r>
      <w:proofErr w:type="spellEnd"/>
      <w:r>
        <w:rPr>
          <w:rFonts w:eastAsia="Times New Roman" w:cs="Times New Roman"/>
          <w:szCs w:val="24"/>
        </w:rPr>
        <w:t xml:space="preserve"> published by the Cutlers’ Company 1916 p.309)</w:t>
      </w:r>
    </w:p>
    <w:p w14:paraId="0A64A933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</w:p>
    <w:p w14:paraId="52BBB91B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</w:p>
    <w:p w14:paraId="06B927C4" w14:textId="77777777" w:rsidR="001F4FB2" w:rsidRDefault="001F4FB2" w:rsidP="001F4F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January 2023</w:t>
      </w:r>
    </w:p>
    <w:p w14:paraId="4E2FFE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4183" w14:textId="77777777" w:rsidR="00C700FE" w:rsidRDefault="00C700FE" w:rsidP="009139A6">
      <w:r>
        <w:separator/>
      </w:r>
    </w:p>
  </w:endnote>
  <w:endnote w:type="continuationSeparator" w:id="0">
    <w:p w14:paraId="1A5B9080" w14:textId="77777777" w:rsidR="00C700FE" w:rsidRDefault="00C700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E8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01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21D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7280" w14:textId="77777777" w:rsidR="00C700FE" w:rsidRDefault="00C700FE" w:rsidP="009139A6">
      <w:r>
        <w:separator/>
      </w:r>
    </w:p>
  </w:footnote>
  <w:footnote w:type="continuationSeparator" w:id="0">
    <w:p w14:paraId="2C79E0D6" w14:textId="77777777" w:rsidR="00C700FE" w:rsidRDefault="00C700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82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0F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41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B2"/>
    <w:rsid w:val="000666E0"/>
    <w:rsid w:val="001F4FB2"/>
    <w:rsid w:val="002510B7"/>
    <w:rsid w:val="0029764C"/>
    <w:rsid w:val="00515753"/>
    <w:rsid w:val="005C130B"/>
    <w:rsid w:val="00826F5C"/>
    <w:rsid w:val="009139A6"/>
    <w:rsid w:val="009448BB"/>
    <w:rsid w:val="00947624"/>
    <w:rsid w:val="00A3176C"/>
    <w:rsid w:val="00AE65F8"/>
    <w:rsid w:val="00BA00AB"/>
    <w:rsid w:val="00C700F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9E32"/>
  <w15:chartTrackingRefBased/>
  <w15:docId w15:val="{D3050E4F-717D-4849-9305-DCE8DF50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2023-01-26T10:59:00Z</dcterms:created>
  <dcterms:modified xsi:type="dcterms:W3CDTF">2026-10-16T18:58:00Z</dcterms:modified>
</cp:coreProperties>
</file>