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6E02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DABITOT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09E269C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Symondes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(now Earl’s Croome).</w:t>
      </w:r>
    </w:p>
    <w:p w14:paraId="1E3BE705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</w:p>
    <w:p w14:paraId="7B1A7511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</w:p>
    <w:p w14:paraId="410A0D9A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9B8B3AC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DD1A872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Worcestershire, except </w:t>
      </w:r>
    </w:p>
    <w:p w14:paraId="6F380AE2" w14:textId="77777777" w:rsidR="009C7C9A" w:rsidRDefault="009C7C9A" w:rsidP="009C7C9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Worcester,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5406687A" w14:textId="77777777" w:rsidR="009C7C9A" w:rsidRDefault="009C7C9A" w:rsidP="009C7C9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14E2EB36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</w:p>
    <w:p w14:paraId="606636C1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</w:p>
    <w:p w14:paraId="4C4F7689" w14:textId="77777777" w:rsidR="009C7C9A" w:rsidRDefault="009C7C9A" w:rsidP="009C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61B505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F6932" w14:textId="77777777" w:rsidR="009C7C9A" w:rsidRDefault="009C7C9A" w:rsidP="009139A6">
      <w:r>
        <w:separator/>
      </w:r>
    </w:p>
  </w:endnote>
  <w:endnote w:type="continuationSeparator" w:id="0">
    <w:p w14:paraId="2F0D2D4E" w14:textId="77777777" w:rsidR="009C7C9A" w:rsidRDefault="009C7C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EE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40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FE5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D18FB" w14:textId="77777777" w:rsidR="009C7C9A" w:rsidRDefault="009C7C9A" w:rsidP="009139A6">
      <w:r>
        <w:separator/>
      </w:r>
    </w:p>
  </w:footnote>
  <w:footnote w:type="continuationSeparator" w:id="0">
    <w:p w14:paraId="1421DCA1" w14:textId="77777777" w:rsidR="009C7C9A" w:rsidRDefault="009C7C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7C5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9F5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3E5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9A"/>
    <w:rsid w:val="000666E0"/>
    <w:rsid w:val="002510B7"/>
    <w:rsid w:val="005C130B"/>
    <w:rsid w:val="00826F5C"/>
    <w:rsid w:val="009139A6"/>
    <w:rsid w:val="009448BB"/>
    <w:rsid w:val="009C7C9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95A0D"/>
  <w15:chartTrackingRefBased/>
  <w15:docId w15:val="{D4C92D9A-4660-44D7-A353-3DFB9B9D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9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2022-01-28T10:09:00Z</dcterms:created>
  <dcterms:modified xsi:type="dcterms:W3CDTF">2022-01-28T10:09:00Z</dcterms:modified>
</cp:coreProperties>
</file>