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F71" w:rsidRDefault="00C54F71" w:rsidP="00C54F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DABERNON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C54F71" w:rsidRDefault="00C54F71" w:rsidP="00C54F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Monastery of Tavistock.</w:t>
      </w:r>
      <w:bookmarkStart w:id="0" w:name="_GoBack"/>
      <w:bookmarkEnd w:id="0"/>
    </w:p>
    <w:p w:rsidR="00C54F71" w:rsidRDefault="00C54F71" w:rsidP="00C54F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F71" w:rsidRDefault="00C54F71" w:rsidP="00C54F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F71" w:rsidRDefault="00C54F71" w:rsidP="00C54F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Feb.1421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church of St Mary Major, Exeter.</w:t>
      </w:r>
    </w:p>
    <w:p w:rsidR="00C54F71" w:rsidRDefault="00C54F71" w:rsidP="00C54F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(The Register of Edmund Lacy, Bishop of Exeter 1420-55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p.72)</w:t>
      </w:r>
    </w:p>
    <w:p w:rsidR="00C54F71" w:rsidRDefault="00C54F71" w:rsidP="00C54F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F71" w:rsidRDefault="00C54F71" w:rsidP="00C54F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4F71" w:rsidRPr="00FA3B93" w:rsidRDefault="00C54F71" w:rsidP="00C54F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2016</w:t>
      </w:r>
    </w:p>
    <w:p w:rsidR="00DD5B8A" w:rsidRPr="00C54F71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C54F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F71" w:rsidRDefault="00C54F71" w:rsidP="00564E3C">
      <w:pPr>
        <w:spacing w:after="0" w:line="240" w:lineRule="auto"/>
      </w:pPr>
      <w:r>
        <w:separator/>
      </w:r>
    </w:p>
  </w:endnote>
  <w:endnote w:type="continuationSeparator" w:id="0">
    <w:p w:rsidR="00C54F71" w:rsidRDefault="00C54F7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54F71">
      <w:rPr>
        <w:rFonts w:ascii="Times New Roman" w:hAnsi="Times New Roman" w:cs="Times New Roman"/>
        <w:noProof/>
        <w:sz w:val="24"/>
        <w:szCs w:val="24"/>
      </w:rPr>
      <w:t>26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F71" w:rsidRDefault="00C54F71" w:rsidP="00564E3C">
      <w:pPr>
        <w:spacing w:after="0" w:line="240" w:lineRule="auto"/>
      </w:pPr>
      <w:r>
        <w:separator/>
      </w:r>
    </w:p>
  </w:footnote>
  <w:footnote w:type="continuationSeparator" w:id="0">
    <w:p w:rsidR="00C54F71" w:rsidRDefault="00C54F7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F71"/>
    <w:rsid w:val="00372DC6"/>
    <w:rsid w:val="00564E3C"/>
    <w:rsid w:val="0064591D"/>
    <w:rsid w:val="00C54F7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EEA49"/>
  <w15:chartTrackingRefBased/>
  <w15:docId w15:val="{411C6319-83B0-4254-A2EC-04EDE500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2016-01-26T20:26:00Z</dcterms:created>
  <dcterms:modified xsi:type="dcterms:W3CDTF">2016-01-26T20:27:00Z</dcterms:modified>
</cp:coreProperties>
</file>