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92D74" w14:textId="77777777" w:rsidR="00AC0D8F" w:rsidRDefault="00AC0D8F" w:rsidP="00AC0D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DABERNON</w:t>
      </w:r>
      <w:r>
        <w:rPr>
          <w:rFonts w:cs="Times New Roman"/>
          <w:szCs w:val="24"/>
        </w:rPr>
        <w:t xml:space="preserve">       (d.ca.1443)</w:t>
      </w:r>
    </w:p>
    <w:p w14:paraId="22B17596" w14:textId="77777777" w:rsidR="00AC0D8F" w:rsidRDefault="00AC0D8F" w:rsidP="00AC0D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Devon.</w:t>
      </w:r>
    </w:p>
    <w:p w14:paraId="0CF8C90C" w14:textId="77777777" w:rsidR="00AC0D8F" w:rsidRDefault="00AC0D8F" w:rsidP="00AC0D8F">
      <w:pPr>
        <w:pStyle w:val="NoSpacing"/>
        <w:rPr>
          <w:rFonts w:cs="Times New Roman"/>
          <w:szCs w:val="24"/>
        </w:rPr>
      </w:pPr>
    </w:p>
    <w:p w14:paraId="3F4584C3" w14:textId="77777777" w:rsidR="00AC0D8F" w:rsidRDefault="00AC0D8F" w:rsidP="00AC0D8F">
      <w:pPr>
        <w:pStyle w:val="NoSpacing"/>
        <w:rPr>
          <w:rFonts w:cs="Times New Roman"/>
          <w:szCs w:val="24"/>
        </w:rPr>
      </w:pPr>
    </w:p>
    <w:p w14:paraId="6902F78B" w14:textId="77777777" w:rsidR="00AC0D8F" w:rsidRDefault="00AC0D8F" w:rsidP="00AC0D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Probate of his Will.</w:t>
      </w:r>
    </w:p>
    <w:p w14:paraId="31DF6D02" w14:textId="77777777" w:rsidR="00AC0D8F" w:rsidRDefault="00AC0D8F" w:rsidP="00AC0D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 – 1999)</w:t>
      </w:r>
    </w:p>
    <w:p w14:paraId="6365B393" w14:textId="77777777" w:rsidR="00AC0D8F" w:rsidRDefault="00AC0D8F" w:rsidP="00AC0D8F">
      <w:pPr>
        <w:pStyle w:val="NoSpacing"/>
        <w:rPr>
          <w:rFonts w:cs="Times New Roman"/>
          <w:szCs w:val="24"/>
        </w:rPr>
      </w:pPr>
    </w:p>
    <w:p w14:paraId="4FA7040A" w14:textId="77777777" w:rsidR="00AC0D8F" w:rsidRDefault="00AC0D8F" w:rsidP="00AC0D8F">
      <w:pPr>
        <w:pStyle w:val="NoSpacing"/>
        <w:rPr>
          <w:rFonts w:cs="Times New Roman"/>
          <w:szCs w:val="24"/>
        </w:rPr>
      </w:pPr>
    </w:p>
    <w:p w14:paraId="5552D437" w14:textId="77777777" w:rsidR="00AC0D8F" w:rsidRDefault="00AC0D8F" w:rsidP="00AC0D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26 March 2025</w:t>
      </w:r>
      <w:r>
        <w:rPr>
          <w:rFonts w:cs="Times New Roman"/>
          <w:szCs w:val="24"/>
        </w:rPr>
        <w:fldChar w:fldCharType="end"/>
      </w:r>
    </w:p>
    <w:p w14:paraId="3CF8B34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F5DE8" w14:textId="77777777" w:rsidR="00AC0D8F" w:rsidRDefault="00AC0D8F" w:rsidP="009139A6">
      <w:r>
        <w:separator/>
      </w:r>
    </w:p>
  </w:endnote>
  <w:endnote w:type="continuationSeparator" w:id="0">
    <w:p w14:paraId="0385073D" w14:textId="77777777" w:rsidR="00AC0D8F" w:rsidRDefault="00AC0D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8C5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604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348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95B35" w14:textId="77777777" w:rsidR="00AC0D8F" w:rsidRDefault="00AC0D8F" w:rsidP="009139A6">
      <w:r>
        <w:separator/>
      </w:r>
    </w:p>
  </w:footnote>
  <w:footnote w:type="continuationSeparator" w:id="0">
    <w:p w14:paraId="6CC14990" w14:textId="77777777" w:rsidR="00AC0D8F" w:rsidRDefault="00AC0D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07E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DC9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5E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D8F"/>
    <w:rsid w:val="000666E0"/>
    <w:rsid w:val="000A2E7A"/>
    <w:rsid w:val="00190DFA"/>
    <w:rsid w:val="002510B7"/>
    <w:rsid w:val="00270799"/>
    <w:rsid w:val="00357E4A"/>
    <w:rsid w:val="005C130B"/>
    <w:rsid w:val="00826F5C"/>
    <w:rsid w:val="009030A4"/>
    <w:rsid w:val="009139A6"/>
    <w:rsid w:val="009411C2"/>
    <w:rsid w:val="009448BB"/>
    <w:rsid w:val="00947624"/>
    <w:rsid w:val="00A3176C"/>
    <w:rsid w:val="00A47C87"/>
    <w:rsid w:val="00AC0D8F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3537A"/>
  <w15:chartTrackingRefBased/>
  <w15:docId w15:val="{D1BE7F8E-7D5F-4C3D-92B3-7CE9BF29A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2025-03-26T19:17:00Z</dcterms:created>
  <dcterms:modified xsi:type="dcterms:W3CDTF">2025-03-26T19:18:00Z</dcterms:modified>
</cp:coreProperties>
</file>