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71DDF" w14:textId="2DC3E8C5" w:rsidR="006E3FAC" w:rsidRDefault="006E3FAC" w:rsidP="006E3F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DABELL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1B31E0F6" w14:textId="77777777" w:rsidR="006E3FAC" w:rsidRDefault="006E3FAC" w:rsidP="006E3F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638FF509" w14:textId="77777777" w:rsidR="006E3FAC" w:rsidRDefault="006E3FAC" w:rsidP="006E3FAC">
      <w:pPr>
        <w:pStyle w:val="NoSpacing"/>
        <w:rPr>
          <w:rFonts w:cs="Times New Roman"/>
          <w:szCs w:val="24"/>
        </w:rPr>
      </w:pPr>
    </w:p>
    <w:p w14:paraId="24B858E6" w14:textId="77777777" w:rsidR="006E3FAC" w:rsidRDefault="006E3FAC" w:rsidP="006E3FAC">
      <w:pPr>
        <w:pStyle w:val="NoSpacing"/>
        <w:rPr>
          <w:rFonts w:cs="Times New Roman"/>
          <w:szCs w:val="24"/>
        </w:rPr>
      </w:pPr>
    </w:p>
    <w:p w14:paraId="4F374858" w14:textId="77777777" w:rsidR="006E3FAC" w:rsidRDefault="006E3FAC" w:rsidP="006E3F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>M.A.</w:t>
      </w:r>
    </w:p>
    <w:p w14:paraId="16DF3B2D" w14:textId="77777777" w:rsidR="006E3FAC" w:rsidRDefault="006E3FAC" w:rsidP="006E3FA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p.1)</w:t>
      </w:r>
    </w:p>
    <w:p w14:paraId="0CEDF3B5" w14:textId="77777777" w:rsidR="006E3FAC" w:rsidRDefault="006E3FAC" w:rsidP="006E3FAC">
      <w:pPr>
        <w:pStyle w:val="NoSpacing"/>
        <w:rPr>
          <w:rFonts w:cs="Times New Roman"/>
          <w:szCs w:val="24"/>
        </w:rPr>
      </w:pPr>
    </w:p>
    <w:p w14:paraId="1FAB2FBD" w14:textId="77777777" w:rsidR="006E3FAC" w:rsidRDefault="006E3FAC" w:rsidP="006E3F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2024</w:t>
      </w:r>
    </w:p>
    <w:p w14:paraId="0E882BE5" w14:textId="055315FE" w:rsidR="006E3FAC" w:rsidRPr="006E3FAC" w:rsidRDefault="006E3FAC" w:rsidP="006E3FAC">
      <w:pPr>
        <w:tabs>
          <w:tab w:val="left" w:pos="1644"/>
        </w:tabs>
        <w:rPr>
          <w:lang w:val="en-US"/>
        </w:rPr>
      </w:pPr>
    </w:p>
    <w:sectPr w:rsidR="006E3FAC" w:rsidRPr="006E3F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1A04E" w14:textId="77777777" w:rsidR="006E3FAC" w:rsidRDefault="006E3FAC" w:rsidP="009139A6">
      <w:r>
        <w:separator/>
      </w:r>
    </w:p>
  </w:endnote>
  <w:endnote w:type="continuationSeparator" w:id="0">
    <w:p w14:paraId="0F86B9A7" w14:textId="77777777" w:rsidR="006E3FAC" w:rsidRDefault="006E3F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604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F7AA5" w14:textId="77777777" w:rsidR="006E3FAC" w:rsidRDefault="006E3FAC" w:rsidP="009139A6">
      <w:r>
        <w:separator/>
      </w:r>
    </w:p>
  </w:footnote>
  <w:footnote w:type="continuationSeparator" w:id="0">
    <w:p w14:paraId="2108A355" w14:textId="77777777" w:rsidR="006E3FAC" w:rsidRDefault="006E3FAC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AC"/>
    <w:rsid w:val="000666E0"/>
    <w:rsid w:val="000D280A"/>
    <w:rsid w:val="002510B7"/>
    <w:rsid w:val="00270799"/>
    <w:rsid w:val="005C130B"/>
    <w:rsid w:val="006E3FA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8B4A8"/>
  <w15:chartTrackingRefBased/>
  <w15:docId w15:val="{BD099871-CA7B-49BF-9C3A-31DC7225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2024-11-13T21:05:00Z</dcterms:created>
  <dcterms:modified xsi:type="dcterms:W3CDTF">2024-11-13T21:07:00Z</dcterms:modified>
</cp:coreProperties>
</file>