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328BC" w14:textId="77777777" w:rsidR="00FF5434" w:rsidRDefault="00FF5434" w:rsidP="00FF543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CUTTYNG</w:t>
      </w:r>
      <w:r>
        <w:rPr>
          <w:rFonts w:ascii="Times New Roman" w:hAnsi="Times New Roman" w:cs="Times New Roman"/>
        </w:rPr>
        <w:t xml:space="preserve">      (fl.1482)</w:t>
      </w:r>
    </w:p>
    <w:p w14:paraId="305E57D0" w14:textId="77777777" w:rsidR="00FF5434" w:rsidRDefault="00FF5434" w:rsidP="00FF543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Pinner.</w:t>
      </w:r>
    </w:p>
    <w:p w14:paraId="2E5BA426" w14:textId="77777777" w:rsidR="00FF5434" w:rsidRDefault="00FF5434" w:rsidP="00FF5434">
      <w:pPr>
        <w:pStyle w:val="NoSpacing"/>
        <w:rPr>
          <w:rFonts w:ascii="Times New Roman" w:hAnsi="Times New Roman" w:cs="Times New Roman"/>
        </w:rPr>
      </w:pPr>
    </w:p>
    <w:p w14:paraId="0CB51AA1" w14:textId="77777777" w:rsidR="00FF5434" w:rsidRDefault="00FF5434" w:rsidP="00FF5434">
      <w:pPr>
        <w:pStyle w:val="NoSpacing"/>
        <w:rPr>
          <w:rFonts w:ascii="Times New Roman" w:hAnsi="Times New Roman" w:cs="Times New Roman"/>
        </w:rPr>
      </w:pPr>
    </w:p>
    <w:p w14:paraId="1ACB3748" w14:textId="77777777" w:rsidR="00FF5434" w:rsidRDefault="00FF5434" w:rsidP="00FF543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  <w:t>1482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>The King and Walter Felde(q.v.) brought a plaint against him and 2 others</w:t>
      </w:r>
    </w:p>
    <w:p w14:paraId="01147FC1" w14:textId="77777777" w:rsidR="00FF5434" w:rsidRDefault="00FF5434" w:rsidP="00FF543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for the redemption of William Cronmer of Winchester, on a charge of</w:t>
      </w:r>
    </w:p>
    <w:p w14:paraId="0A75C43E" w14:textId="77777777" w:rsidR="00FF5434" w:rsidRDefault="00FF5434" w:rsidP="00FF543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trespass.       ( </w:t>
      </w:r>
      <w:hyperlink r:id="rId6" w:history="1">
        <w:r w:rsidRPr="004609D7">
          <w:rPr>
            <w:rStyle w:val="Hyperlink"/>
            <w:rFonts w:ascii="Times New Roman" w:hAnsi="Times New Roman" w:cs="Times New Roman"/>
            <w:lang w:val="en-US"/>
          </w:rPr>
          <w:t>https://waalt.uh.edu/index.php/KB27/881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2F629AE" w14:textId="77777777" w:rsidR="00FF5434" w:rsidRDefault="00FF5434" w:rsidP="00FF5434">
      <w:pPr>
        <w:pStyle w:val="NoSpacing"/>
        <w:rPr>
          <w:rFonts w:ascii="Times New Roman" w:hAnsi="Times New Roman" w:cs="Times New Roman"/>
          <w:lang w:val="en-US"/>
        </w:rPr>
      </w:pPr>
    </w:p>
    <w:p w14:paraId="18A9F588" w14:textId="77777777" w:rsidR="00FF5434" w:rsidRDefault="00FF5434" w:rsidP="00FF5434">
      <w:pPr>
        <w:pStyle w:val="NoSpacing"/>
        <w:rPr>
          <w:rFonts w:ascii="Times New Roman" w:hAnsi="Times New Roman" w:cs="Times New Roman"/>
          <w:lang w:val="en-US"/>
        </w:rPr>
      </w:pPr>
    </w:p>
    <w:p w14:paraId="4B3D2132" w14:textId="77777777" w:rsidR="00FF5434" w:rsidRPr="000053E5" w:rsidRDefault="00FF5434" w:rsidP="00FF5434">
      <w:pPr>
        <w:pStyle w:val="NoSpacing"/>
        <w:rPr>
          <w:rFonts w:ascii="Times New Roman" w:hAnsi="Times New Roman" w:cs="Times New Roman"/>
        </w:rPr>
      </w:pPr>
      <w:r w:rsidRPr="000053E5">
        <w:rPr>
          <w:rFonts w:ascii="Times New Roman" w:hAnsi="Times New Roman" w:cs="Times New Roman"/>
        </w:rPr>
        <w:t>21 March 2026</w:t>
      </w:r>
    </w:p>
    <w:p w14:paraId="6CCE32A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6A4F" w14:textId="77777777" w:rsidR="00CA2FE0" w:rsidRDefault="00CA2FE0" w:rsidP="00086E2C">
      <w:pPr>
        <w:spacing w:after="0" w:line="240" w:lineRule="auto"/>
      </w:pPr>
      <w:r>
        <w:separator/>
      </w:r>
    </w:p>
  </w:endnote>
  <w:endnote w:type="continuationSeparator" w:id="0">
    <w:p w14:paraId="07D9C800" w14:textId="77777777" w:rsidR="00CA2FE0" w:rsidRDefault="00CA2FE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1F3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7B0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3B48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E0A3E" w14:textId="77777777" w:rsidR="00CA2FE0" w:rsidRDefault="00CA2FE0" w:rsidP="00086E2C">
      <w:pPr>
        <w:spacing w:after="0" w:line="240" w:lineRule="auto"/>
      </w:pPr>
      <w:r>
        <w:separator/>
      </w:r>
    </w:p>
  </w:footnote>
  <w:footnote w:type="continuationSeparator" w:id="0">
    <w:p w14:paraId="31476B10" w14:textId="77777777" w:rsidR="00CA2FE0" w:rsidRDefault="00CA2FE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D89F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AD9D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446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34"/>
    <w:rsid w:val="00086E2C"/>
    <w:rsid w:val="000A2E7A"/>
    <w:rsid w:val="002244B7"/>
    <w:rsid w:val="00314D94"/>
    <w:rsid w:val="00617568"/>
    <w:rsid w:val="006E68FA"/>
    <w:rsid w:val="00706984"/>
    <w:rsid w:val="00CA2FE0"/>
    <w:rsid w:val="00ED3A55"/>
    <w:rsid w:val="00F479D0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6A47F"/>
  <w15:chartTrackingRefBased/>
  <w15:docId w15:val="{C97DEB02-8E30-4177-BEFA-36F93D5A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F543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543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48</Words>
  <Characters>285</Characters>
  <Application>Microsoft Office Word</Application>
  <DocSecurity>0</DocSecurity>
  <Lines>12</Lines>
  <Paragraphs>8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2026-03-23T00:02:00Z</dcterms:created>
  <dcterms:modified xsi:type="dcterms:W3CDTF">2026-03-23T00:03:00Z</dcterms:modified>
</cp:coreProperties>
</file>