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9A13" w14:textId="77777777" w:rsidR="007D1E77" w:rsidRDefault="007D1E77" w:rsidP="007D1E77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Robert CUTTELER (alias PHELIP alias WEBSTER)</w:t>
      </w:r>
      <w:r>
        <w:rPr>
          <w:rFonts w:eastAsia="Times New Roman"/>
        </w:rPr>
        <w:t xml:space="preserve">      (fl.1479)</w:t>
      </w:r>
    </w:p>
    <w:p w14:paraId="2AD990AA" w14:textId="77777777" w:rsidR="007D1E77" w:rsidRDefault="007D1E77" w:rsidP="007D1E77">
      <w:pPr>
        <w:pStyle w:val="NoSpacing"/>
        <w:rPr>
          <w:rFonts w:eastAsia="Times New Roman"/>
        </w:rPr>
      </w:pPr>
      <w:r>
        <w:rPr>
          <w:rFonts w:eastAsia="Times New Roman"/>
        </w:rPr>
        <w:t>late of Nottingham. Yeoman.</w:t>
      </w:r>
    </w:p>
    <w:p w14:paraId="778F815A" w14:textId="77777777" w:rsidR="007D1E77" w:rsidRDefault="007D1E77" w:rsidP="007D1E77">
      <w:pPr>
        <w:pStyle w:val="NoSpacing"/>
        <w:rPr>
          <w:rFonts w:eastAsia="Times New Roman"/>
        </w:rPr>
      </w:pPr>
    </w:p>
    <w:p w14:paraId="5762515B" w14:textId="77777777" w:rsidR="007D1E77" w:rsidRDefault="007D1E77" w:rsidP="007D1E77">
      <w:pPr>
        <w:pStyle w:val="NoSpacing"/>
        <w:rPr>
          <w:rFonts w:eastAsia="Times New Roman"/>
        </w:rPr>
      </w:pPr>
    </w:p>
    <w:p w14:paraId="71D7ED0B" w14:textId="77777777" w:rsidR="007D1E77" w:rsidRDefault="007D1E77" w:rsidP="007D1E77">
      <w:pPr>
        <w:pStyle w:val="NoSpacing"/>
        <w:rPr>
          <w:rFonts w:eastAsia="Times New Roman"/>
        </w:rPr>
      </w:pPr>
      <w:r>
        <w:rPr>
          <w:rFonts w:eastAsia="Times New Roman"/>
        </w:rPr>
        <w:t>29 Apr.1479</w:t>
      </w:r>
      <w:r>
        <w:rPr>
          <w:rFonts w:eastAsia="Times New Roman"/>
        </w:rPr>
        <w:tab/>
        <w:t>He was pardoned of all offences committed by him before 12 April.</w:t>
      </w:r>
    </w:p>
    <w:p w14:paraId="03ADA8CD" w14:textId="77777777" w:rsidR="007D1E77" w:rsidRDefault="007D1E77" w:rsidP="007D1E77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1476-85 p.157)</w:t>
      </w:r>
    </w:p>
    <w:p w14:paraId="38315FDE" w14:textId="77777777" w:rsidR="007D1E77" w:rsidRDefault="007D1E77" w:rsidP="007D1E77">
      <w:pPr>
        <w:pStyle w:val="NoSpacing"/>
        <w:rPr>
          <w:rFonts w:eastAsia="Times New Roman"/>
        </w:rPr>
      </w:pPr>
    </w:p>
    <w:p w14:paraId="5937A59B" w14:textId="77777777" w:rsidR="007D1E77" w:rsidRDefault="007D1E77" w:rsidP="007D1E77">
      <w:pPr>
        <w:pStyle w:val="NoSpacing"/>
        <w:rPr>
          <w:rFonts w:eastAsia="Times New Roman"/>
        </w:rPr>
      </w:pPr>
    </w:p>
    <w:p w14:paraId="46D922F8" w14:textId="77777777" w:rsidR="007D1E77" w:rsidRDefault="007D1E77" w:rsidP="007D1E77">
      <w:pPr>
        <w:pStyle w:val="NoSpacing"/>
        <w:rPr>
          <w:rFonts w:eastAsia="Times New Roman"/>
        </w:rPr>
      </w:pPr>
      <w:r>
        <w:rPr>
          <w:rFonts w:eastAsia="Times New Roman"/>
        </w:rPr>
        <w:t>7 February 2026</w:t>
      </w:r>
    </w:p>
    <w:p w14:paraId="563F486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1BD4D" w14:textId="77777777" w:rsidR="006D5C74" w:rsidRDefault="006D5C74" w:rsidP="00086E2C">
      <w:pPr>
        <w:spacing w:after="0" w:line="240" w:lineRule="auto"/>
      </w:pPr>
      <w:r>
        <w:separator/>
      </w:r>
    </w:p>
  </w:endnote>
  <w:endnote w:type="continuationSeparator" w:id="0">
    <w:p w14:paraId="0CB452F9" w14:textId="77777777" w:rsidR="006D5C74" w:rsidRDefault="006D5C7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21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1E7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20E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7CE42" w14:textId="77777777" w:rsidR="006D5C74" w:rsidRDefault="006D5C74" w:rsidP="00086E2C">
      <w:pPr>
        <w:spacing w:after="0" w:line="240" w:lineRule="auto"/>
      </w:pPr>
      <w:r>
        <w:separator/>
      </w:r>
    </w:p>
  </w:footnote>
  <w:footnote w:type="continuationSeparator" w:id="0">
    <w:p w14:paraId="1C460F33" w14:textId="77777777" w:rsidR="006D5C74" w:rsidRDefault="006D5C7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7E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08A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F89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77"/>
    <w:rsid w:val="00086E2C"/>
    <w:rsid w:val="000A2E7A"/>
    <w:rsid w:val="002244B7"/>
    <w:rsid w:val="00314D94"/>
    <w:rsid w:val="00617568"/>
    <w:rsid w:val="006D5C74"/>
    <w:rsid w:val="006E68FA"/>
    <w:rsid w:val="007D1E77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3F66"/>
  <w15:chartTrackingRefBased/>
  <w15:docId w15:val="{6134101A-A4F1-479E-B528-3BBB02DC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D1E7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2026-02-14T20:34:00Z</dcterms:created>
  <dcterms:modified xsi:type="dcterms:W3CDTF">2026-02-14T20:36:00Z</dcterms:modified>
</cp:coreProperties>
</file>