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23745" w14:textId="77777777" w:rsidR="00AB068B" w:rsidRDefault="00AB068B" w:rsidP="00AB068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CURTEYS</w:t>
      </w:r>
      <w:r>
        <w:rPr>
          <w:rFonts w:ascii="Times New Roman" w:hAnsi="Times New Roman" w:cs="Times New Roman"/>
        </w:rPr>
        <w:t xml:space="preserve">        (fl.1470)</w:t>
      </w:r>
    </w:p>
    <w:p w14:paraId="6EAF3199" w14:textId="77777777" w:rsidR="00AB068B" w:rsidRDefault="00AB068B" w:rsidP="00AB068B">
      <w:pPr>
        <w:pStyle w:val="NoSpacing"/>
        <w:rPr>
          <w:rFonts w:ascii="Times New Roman" w:hAnsi="Times New Roman" w:cs="Times New Roman"/>
        </w:rPr>
      </w:pPr>
    </w:p>
    <w:p w14:paraId="520EAB20" w14:textId="77777777" w:rsidR="00AB068B" w:rsidRDefault="00AB068B" w:rsidP="00AB068B">
      <w:pPr>
        <w:pStyle w:val="NoSpacing"/>
        <w:rPr>
          <w:rFonts w:ascii="Times New Roman" w:hAnsi="Times New Roman" w:cs="Times New Roman"/>
        </w:rPr>
      </w:pPr>
    </w:p>
    <w:p w14:paraId="17C7BDE0" w14:textId="77777777" w:rsidR="00AB068B" w:rsidRDefault="00AB068B" w:rsidP="00AB068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5 Sep.1470</w:t>
      </w:r>
      <w:r>
        <w:rPr>
          <w:rFonts w:ascii="Times New Roman" w:hAnsi="Times New Roman" w:cs="Times New Roman"/>
        </w:rPr>
        <w:tab/>
        <w:t>He was one of those who escaped from the Marshalsea prison.</w:t>
      </w:r>
    </w:p>
    <w:p w14:paraId="64CBE648" w14:textId="77777777" w:rsidR="00AB068B" w:rsidRDefault="00AB068B" w:rsidP="00AB068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 T.N.A. ref. SC 8/29/1442B )</w:t>
      </w:r>
    </w:p>
    <w:p w14:paraId="7D4E42ED" w14:textId="77777777" w:rsidR="00AB068B" w:rsidRDefault="00AB068B" w:rsidP="00AB068B">
      <w:pPr>
        <w:pStyle w:val="NoSpacing"/>
        <w:rPr>
          <w:rFonts w:ascii="Times New Roman" w:hAnsi="Times New Roman" w:cs="Times New Roman"/>
        </w:rPr>
      </w:pPr>
    </w:p>
    <w:p w14:paraId="3E6A7815" w14:textId="77777777" w:rsidR="00AB068B" w:rsidRDefault="00AB068B" w:rsidP="00AB068B">
      <w:pPr>
        <w:pStyle w:val="NoSpacing"/>
        <w:rPr>
          <w:rFonts w:ascii="Times New Roman" w:hAnsi="Times New Roman" w:cs="Times New Roman"/>
        </w:rPr>
      </w:pPr>
    </w:p>
    <w:p w14:paraId="158D8C62" w14:textId="77777777" w:rsidR="00AB068B" w:rsidRDefault="00AB068B" w:rsidP="00AB068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February 2026</w:t>
      </w:r>
    </w:p>
    <w:p w14:paraId="408A2F6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DEEB6" w14:textId="77777777" w:rsidR="00B82AA7" w:rsidRDefault="00B82AA7" w:rsidP="00086E2C">
      <w:pPr>
        <w:spacing w:after="0" w:line="240" w:lineRule="auto"/>
      </w:pPr>
      <w:r>
        <w:separator/>
      </w:r>
    </w:p>
  </w:endnote>
  <w:endnote w:type="continuationSeparator" w:id="0">
    <w:p w14:paraId="3F960A02" w14:textId="77777777" w:rsidR="00B82AA7" w:rsidRDefault="00B82AA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99CB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621D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16CF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298CD9" w14:textId="77777777" w:rsidR="00B82AA7" w:rsidRDefault="00B82AA7" w:rsidP="00086E2C">
      <w:pPr>
        <w:spacing w:after="0" w:line="240" w:lineRule="auto"/>
      </w:pPr>
      <w:r>
        <w:separator/>
      </w:r>
    </w:p>
  </w:footnote>
  <w:footnote w:type="continuationSeparator" w:id="0">
    <w:p w14:paraId="497B0745" w14:textId="77777777" w:rsidR="00B82AA7" w:rsidRDefault="00B82AA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D10F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CBE5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504F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68B"/>
    <w:rsid w:val="00086E2C"/>
    <w:rsid w:val="000A2E7A"/>
    <w:rsid w:val="002244B7"/>
    <w:rsid w:val="00314D94"/>
    <w:rsid w:val="00617568"/>
    <w:rsid w:val="006705F9"/>
    <w:rsid w:val="006E68FA"/>
    <w:rsid w:val="00AB068B"/>
    <w:rsid w:val="00B82AA7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0F7D9"/>
  <w15:chartTrackingRefBased/>
  <w15:docId w15:val="{1B950F30-430E-4AB6-AB90-B1F14D588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B068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2026-02-15T16:44:00Z</dcterms:created>
  <dcterms:modified xsi:type="dcterms:W3CDTF">2026-02-15T16:44:00Z</dcterms:modified>
</cp:coreProperties>
</file>