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20FBE" w14:textId="77777777" w:rsidR="005B4496" w:rsidRDefault="005B4496" w:rsidP="005B4496">
      <w:r>
        <w:rPr>
          <w:u w:val="single"/>
        </w:rPr>
        <w:t>Henry CURTEYS</w:t>
      </w:r>
      <w:r>
        <w:t xml:space="preserve">  (fl.1439)</w:t>
      </w:r>
    </w:p>
    <w:p w14:paraId="1422A918" w14:textId="77777777" w:rsidR="005B4496" w:rsidRDefault="005B4496" w:rsidP="005B4496">
      <w:r>
        <w:t>of Yarmouth.</w:t>
      </w:r>
    </w:p>
    <w:p w14:paraId="10BDB29F" w14:textId="77777777" w:rsidR="005B4496" w:rsidRDefault="005B4496" w:rsidP="005B4496"/>
    <w:p w14:paraId="587A3A61" w14:textId="77777777" w:rsidR="005B4496" w:rsidRDefault="005B4496" w:rsidP="005B4496"/>
    <w:p w14:paraId="641E730D" w14:textId="77777777" w:rsidR="005B4496" w:rsidRDefault="005B4496" w:rsidP="005B4496">
      <w:r>
        <w:tab/>
        <w:t>1439</w:t>
      </w:r>
      <w:r>
        <w:tab/>
        <w:t>He became a Freeman. (C.F.Y.p.3)</w:t>
      </w:r>
    </w:p>
    <w:p w14:paraId="7F30B56D" w14:textId="77777777" w:rsidR="005B4496" w:rsidRDefault="005B4496" w:rsidP="005B4496"/>
    <w:p w14:paraId="0AAD1288" w14:textId="77777777" w:rsidR="005B4496" w:rsidRDefault="005B4496" w:rsidP="005B4496"/>
    <w:p w14:paraId="2CACAFAB" w14:textId="77777777" w:rsidR="005B4496" w:rsidRDefault="005B4496" w:rsidP="005B4496">
      <w:r>
        <w:t>29 March 2005</w:t>
      </w:r>
    </w:p>
    <w:p w14:paraId="77DBF8CD" w14:textId="77777777" w:rsidR="00C35B59" w:rsidRDefault="00C35B59"/>
    <w:sectPr w:rsidR="00C35B59" w:rsidSect="001D709D">
      <w:footerReference w:type="default" r:id="rId6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5FA6B" w14:textId="77777777" w:rsidR="00F12751" w:rsidRDefault="00F12751">
      <w:r>
        <w:separator/>
      </w:r>
    </w:p>
  </w:endnote>
  <w:endnote w:type="continuationSeparator" w:id="0">
    <w:p w14:paraId="3CCA1303" w14:textId="77777777" w:rsidR="00F12751" w:rsidRDefault="00F1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87992" w14:textId="77777777" w:rsidR="00444A4F" w:rsidRDefault="00444A4F">
    <w:pPr>
      <w:pStyle w:val="Footer"/>
    </w:pPr>
    <w:r>
      <w:t xml:space="preserve">©  </w:t>
    </w:r>
    <w:proofErr w:type="spellStart"/>
    <w:r>
      <w:t>I.S.Rogers</w:t>
    </w:r>
    <w:proofErr w:type="spellEnd"/>
    <w:r>
      <w:t xml:space="preserve">   </w:t>
    </w:r>
    <w:r>
      <w:fldChar w:fldCharType="begin"/>
    </w:r>
    <w:r>
      <w:instrText xml:space="preserve"> DATE \@ "dd MMMM yyyy" </w:instrText>
    </w:r>
    <w:r>
      <w:fldChar w:fldCharType="separate"/>
    </w:r>
    <w:r w:rsidR="002C0B5B">
      <w:rPr>
        <w:noProof/>
      </w:rPr>
      <w:t>16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F6487" w14:textId="77777777" w:rsidR="00F12751" w:rsidRDefault="00F12751">
      <w:r>
        <w:separator/>
      </w:r>
    </w:p>
  </w:footnote>
  <w:footnote w:type="continuationSeparator" w:id="0">
    <w:p w14:paraId="00268466" w14:textId="77777777" w:rsidR="00F12751" w:rsidRDefault="00F12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1D709D"/>
    <w:rsid w:val="002C0B5B"/>
    <w:rsid w:val="00444A4F"/>
    <w:rsid w:val="005B4496"/>
    <w:rsid w:val="00C35B59"/>
    <w:rsid w:val="00EA4662"/>
    <w:rsid w:val="00F1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AACBA6"/>
  <w15:chartTrackingRefBased/>
  <w15:docId w15:val="{06C6DC29-22F2-42C1-9AFE-5CBDEEE0B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49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%20Rodgers\Application%20Data\Microsoft\Templates\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</Template>
  <TotalTime>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CURTEYS  (fl</vt:lpstr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CURTEYS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2026-10-16T15:54:00Z</dcterms:created>
  <dcterms:modified xsi:type="dcterms:W3CDTF">2026-10-16T15:54:00Z</dcterms:modified>
</cp:coreProperties>
</file>