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14847" w14:textId="77777777" w:rsidR="008C50F9" w:rsidRDefault="008C50F9" w:rsidP="008C50F9">
      <w:pPr>
        <w:pStyle w:val="NoSpacing"/>
      </w:pPr>
      <w:r>
        <w:rPr>
          <w:u w:val="single"/>
        </w:rPr>
        <w:t>John CURTEIS</w:t>
      </w:r>
      <w:r>
        <w:t xml:space="preserve">       (fl.1441-6)</w:t>
      </w:r>
    </w:p>
    <w:p w14:paraId="1CBE83D8" w14:textId="77777777" w:rsidR="008C50F9" w:rsidRDefault="008C50F9" w:rsidP="008C50F9">
      <w:pPr>
        <w:pStyle w:val="NoSpacing"/>
      </w:pPr>
      <w:r>
        <w:t xml:space="preserve">Rector of </w:t>
      </w:r>
      <w:proofErr w:type="spellStart"/>
      <w:r>
        <w:t>St.Mary</w:t>
      </w:r>
      <w:proofErr w:type="spellEnd"/>
      <w:r>
        <w:t>’ church, Wanstead, Essex.</w:t>
      </w:r>
    </w:p>
    <w:p w14:paraId="53D4A3D9" w14:textId="77777777" w:rsidR="008C50F9" w:rsidRDefault="008C50F9" w:rsidP="008C50F9">
      <w:pPr>
        <w:pStyle w:val="NoSpacing"/>
      </w:pPr>
    </w:p>
    <w:p w14:paraId="1F9EA662" w14:textId="77777777" w:rsidR="008C50F9" w:rsidRDefault="008C50F9" w:rsidP="008C50F9">
      <w:pPr>
        <w:pStyle w:val="NoSpacing"/>
      </w:pPr>
    </w:p>
    <w:p w14:paraId="2461BC52" w14:textId="77777777" w:rsidR="008C50F9" w:rsidRDefault="008C50F9" w:rsidP="008C50F9">
      <w:pPr>
        <w:pStyle w:val="NoSpacing"/>
      </w:pPr>
      <w:r>
        <w:t xml:space="preserve">         1441-6</w:t>
      </w:r>
      <w:r>
        <w:tab/>
        <w:t>He was Rector.</w:t>
      </w:r>
    </w:p>
    <w:p w14:paraId="54824A8A" w14:textId="77777777" w:rsidR="008C50F9" w:rsidRDefault="008C50F9" w:rsidP="008C50F9">
      <w:pPr>
        <w:pStyle w:val="NoSpacing"/>
      </w:pPr>
      <w:r>
        <w:tab/>
      </w:r>
      <w:r>
        <w:tab/>
        <w:t>( from the information board in the church, with thanks to Davis Watson)</w:t>
      </w:r>
    </w:p>
    <w:p w14:paraId="2572652E" w14:textId="77777777" w:rsidR="008C50F9" w:rsidRDefault="008C50F9" w:rsidP="008C50F9">
      <w:pPr>
        <w:pStyle w:val="NoSpacing"/>
      </w:pPr>
    </w:p>
    <w:p w14:paraId="30A04F68" w14:textId="77777777" w:rsidR="008C50F9" w:rsidRDefault="008C50F9" w:rsidP="008C50F9">
      <w:pPr>
        <w:pStyle w:val="NoSpacing"/>
      </w:pPr>
    </w:p>
    <w:p w14:paraId="11131D61" w14:textId="77777777" w:rsidR="008C50F9" w:rsidRDefault="008C50F9" w:rsidP="008C50F9">
      <w:pPr>
        <w:pStyle w:val="NoSpacing"/>
      </w:pPr>
      <w:r>
        <w:t>3 March 2026</w:t>
      </w:r>
    </w:p>
    <w:p w14:paraId="3ABEEC2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2BA80" w14:textId="77777777" w:rsidR="003C2EFF" w:rsidRDefault="003C2EFF" w:rsidP="00086E2C">
      <w:pPr>
        <w:spacing w:after="0" w:line="240" w:lineRule="auto"/>
      </w:pPr>
      <w:r>
        <w:separator/>
      </w:r>
    </w:p>
  </w:endnote>
  <w:endnote w:type="continuationSeparator" w:id="0">
    <w:p w14:paraId="5D427828" w14:textId="77777777" w:rsidR="003C2EFF" w:rsidRDefault="003C2EF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B2FF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35C3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0A19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DF1C2" w14:textId="77777777" w:rsidR="003C2EFF" w:rsidRDefault="003C2EFF" w:rsidP="00086E2C">
      <w:pPr>
        <w:spacing w:after="0" w:line="240" w:lineRule="auto"/>
      </w:pPr>
      <w:r>
        <w:separator/>
      </w:r>
    </w:p>
  </w:footnote>
  <w:footnote w:type="continuationSeparator" w:id="0">
    <w:p w14:paraId="22A0C4CC" w14:textId="77777777" w:rsidR="003C2EFF" w:rsidRDefault="003C2EF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0367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69A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B6A3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0F9"/>
    <w:rsid w:val="00086E2C"/>
    <w:rsid w:val="000A2E7A"/>
    <w:rsid w:val="002244B7"/>
    <w:rsid w:val="00314D94"/>
    <w:rsid w:val="003C2EFF"/>
    <w:rsid w:val="00502EB6"/>
    <w:rsid w:val="00617568"/>
    <w:rsid w:val="006E68FA"/>
    <w:rsid w:val="008C50F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69CE9"/>
  <w15:chartTrackingRefBased/>
  <w15:docId w15:val="{BEAB017D-B914-4D75-A289-FB14323B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C50F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168</Characters>
  <Application>Microsoft Office Word</Application>
  <DocSecurity>0</DocSecurity>
  <Lines>5</Lines>
  <Paragraphs>3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2026-03-06T21:42:00Z</dcterms:created>
  <dcterms:modified xsi:type="dcterms:W3CDTF">2026-03-06T21:43:00Z</dcterms:modified>
</cp:coreProperties>
</file>