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600C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CURSON</w:t>
      </w:r>
      <w:r>
        <w:rPr>
          <w:rFonts w:ascii="Times New Roman" w:hAnsi="Times New Roman" w:cs="Times New Roman"/>
          <w:lang w:val="en-US"/>
        </w:rPr>
        <w:t xml:space="preserve">     (fl.1480)</w:t>
      </w:r>
    </w:p>
    <w:p w14:paraId="429B82D4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Brightwell, Suffolk. Esquire.</w:t>
      </w:r>
    </w:p>
    <w:p w14:paraId="62F6CA04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</w:p>
    <w:p w14:paraId="30B0F4D7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</w:p>
    <w:p w14:paraId="0FAD997A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Sir Gilbert Debenham(q.v.) brought a plaint of trespass against him and </w:t>
      </w:r>
    </w:p>
    <w:p w14:paraId="11E587BC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 others.    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D94E36E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</w:p>
    <w:p w14:paraId="43E5CC47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</w:p>
    <w:p w14:paraId="61DA870C" w14:textId="77777777" w:rsidR="00465CFF" w:rsidRDefault="00465CFF" w:rsidP="00465CF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664BC2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A03A" w14:textId="77777777" w:rsidR="00DE5AEA" w:rsidRDefault="00DE5AEA" w:rsidP="00086E2C">
      <w:pPr>
        <w:spacing w:after="0" w:line="240" w:lineRule="auto"/>
      </w:pPr>
      <w:r>
        <w:separator/>
      </w:r>
    </w:p>
  </w:endnote>
  <w:endnote w:type="continuationSeparator" w:id="0">
    <w:p w14:paraId="328F33B6" w14:textId="77777777" w:rsidR="00DE5AEA" w:rsidRDefault="00DE5A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275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2268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48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28CAF" w14:textId="77777777" w:rsidR="00DE5AEA" w:rsidRDefault="00DE5AEA" w:rsidP="00086E2C">
      <w:pPr>
        <w:spacing w:after="0" w:line="240" w:lineRule="auto"/>
      </w:pPr>
      <w:r>
        <w:separator/>
      </w:r>
    </w:p>
  </w:footnote>
  <w:footnote w:type="continuationSeparator" w:id="0">
    <w:p w14:paraId="38D11400" w14:textId="77777777" w:rsidR="00DE5AEA" w:rsidRDefault="00DE5A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152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06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94E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FF"/>
    <w:rsid w:val="00086E2C"/>
    <w:rsid w:val="000A2E7A"/>
    <w:rsid w:val="002244B7"/>
    <w:rsid w:val="00314D94"/>
    <w:rsid w:val="00465CFF"/>
    <w:rsid w:val="00617568"/>
    <w:rsid w:val="006E68FA"/>
    <w:rsid w:val="007A4641"/>
    <w:rsid w:val="00DE5A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E708F"/>
  <w15:chartTrackingRefBased/>
  <w15:docId w15:val="{1B6B656F-347F-4BFC-93FB-B2F4338D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5CF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C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236</Characters>
  <Application>Microsoft Office Word</Application>
  <DocSecurity>0</DocSecurity>
  <Lines>13</Lines>
  <Paragraphs>8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2026-03-13T22:46:00Z</dcterms:created>
  <dcterms:modified xsi:type="dcterms:W3CDTF">2026-03-13T22:47:00Z</dcterms:modified>
</cp:coreProperties>
</file>