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892D5" w14:textId="77777777" w:rsidR="007A5229" w:rsidRDefault="007A5229" w:rsidP="007A5229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Philip CURSON</w:t>
      </w:r>
      <w:r>
        <w:rPr>
          <w:rFonts w:cs="Times New Roman"/>
          <w:lang w:val="en-US"/>
        </w:rPr>
        <w:t xml:space="preserve">      (fl.1499)</w:t>
      </w:r>
    </w:p>
    <w:p w14:paraId="5295FD00" w14:textId="77777777" w:rsidR="007A5229" w:rsidRDefault="007A5229" w:rsidP="007A522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Letheringsett, Norfolk. Gentleman.</w:t>
      </w:r>
    </w:p>
    <w:p w14:paraId="5F17BA25" w14:textId="77777777" w:rsidR="007A5229" w:rsidRDefault="007A5229" w:rsidP="007A5229">
      <w:pPr>
        <w:pStyle w:val="NoSpacing"/>
        <w:rPr>
          <w:rFonts w:cs="Times New Roman"/>
          <w:lang w:val="en-US"/>
        </w:rPr>
      </w:pPr>
    </w:p>
    <w:p w14:paraId="2C4D12C8" w14:textId="77777777" w:rsidR="007A5229" w:rsidRDefault="007A5229" w:rsidP="007A5229">
      <w:pPr>
        <w:pStyle w:val="NoSpacing"/>
        <w:rPr>
          <w:rFonts w:cs="Times New Roman"/>
          <w:lang w:val="en-US"/>
        </w:rPr>
      </w:pPr>
    </w:p>
    <w:p w14:paraId="23D6475E" w14:textId="239140D8" w:rsidR="007A5229" w:rsidRDefault="007A5229" w:rsidP="007A522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1499</w:t>
      </w:r>
      <w:r>
        <w:rPr>
          <w:rFonts w:cs="Times New Roman"/>
          <w:lang w:val="en-US"/>
        </w:rPr>
        <w:tab/>
        <w:t>John Wyot, clerk</w:t>
      </w:r>
      <w:r>
        <w:rPr>
          <w:rFonts w:cs="Times New Roman"/>
          <w:lang w:val="en-US"/>
        </w:rPr>
        <w:t>(q.v.)</w:t>
      </w:r>
      <w:r>
        <w:rPr>
          <w:rFonts w:cs="Times New Roman"/>
          <w:lang w:val="en-US"/>
        </w:rPr>
        <w:t>, brought a plaint of trespass against him.</w:t>
      </w:r>
    </w:p>
    <w:p w14:paraId="6E7CAA47" w14:textId="77777777" w:rsidR="007A5229" w:rsidRDefault="007A5229" w:rsidP="007A522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3B7A77">
          <w:rPr>
            <w:rStyle w:val="Hyperlink"/>
            <w:rFonts w:cs="Times New Roman"/>
            <w:lang w:val="en-US"/>
          </w:rPr>
          <w:t>https://waalt.uh.edu/index.php/KB27/950</w:t>
        </w:r>
      </w:hyperlink>
      <w:r>
        <w:rPr>
          <w:rFonts w:cs="Times New Roman"/>
          <w:lang w:val="en-US"/>
        </w:rPr>
        <w:t xml:space="preserve"> )</w:t>
      </w:r>
    </w:p>
    <w:p w14:paraId="3F9D4A6C" w14:textId="77777777" w:rsidR="007A5229" w:rsidRDefault="007A5229" w:rsidP="007A5229">
      <w:pPr>
        <w:pStyle w:val="NoSpacing"/>
        <w:rPr>
          <w:rFonts w:cs="Times New Roman"/>
          <w:lang w:val="en-US"/>
        </w:rPr>
      </w:pPr>
    </w:p>
    <w:p w14:paraId="103CE8FB" w14:textId="77777777" w:rsidR="007A5229" w:rsidRDefault="007A5229" w:rsidP="007A5229">
      <w:pPr>
        <w:pStyle w:val="NoSpacing"/>
        <w:rPr>
          <w:rFonts w:cs="Times New Roman"/>
          <w:lang w:val="en-US"/>
        </w:rPr>
      </w:pPr>
    </w:p>
    <w:p w14:paraId="0BC28D33" w14:textId="77777777" w:rsidR="007A5229" w:rsidRDefault="007A5229" w:rsidP="007A5229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28 May 2026</w:t>
      </w:r>
    </w:p>
    <w:p w14:paraId="2FC0588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544F7" w14:textId="77777777" w:rsidR="00844DF8" w:rsidRDefault="00844DF8" w:rsidP="00086E2C">
      <w:pPr>
        <w:spacing w:after="0" w:line="240" w:lineRule="auto"/>
      </w:pPr>
      <w:r>
        <w:separator/>
      </w:r>
    </w:p>
  </w:endnote>
  <w:endnote w:type="continuationSeparator" w:id="0">
    <w:p w14:paraId="1C1B7FC9" w14:textId="77777777" w:rsidR="00844DF8" w:rsidRDefault="00844DF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896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0023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3A40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15068" w14:textId="77777777" w:rsidR="00844DF8" w:rsidRDefault="00844DF8" w:rsidP="00086E2C">
      <w:pPr>
        <w:spacing w:after="0" w:line="240" w:lineRule="auto"/>
      </w:pPr>
      <w:r>
        <w:separator/>
      </w:r>
    </w:p>
  </w:footnote>
  <w:footnote w:type="continuationSeparator" w:id="0">
    <w:p w14:paraId="03052E21" w14:textId="77777777" w:rsidR="00844DF8" w:rsidRDefault="00844DF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F177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FAEA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23A2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229"/>
    <w:rsid w:val="00086E2C"/>
    <w:rsid w:val="000A2E7A"/>
    <w:rsid w:val="002244B7"/>
    <w:rsid w:val="00314D94"/>
    <w:rsid w:val="005149A1"/>
    <w:rsid w:val="005435B9"/>
    <w:rsid w:val="00617568"/>
    <w:rsid w:val="006E68FA"/>
    <w:rsid w:val="007A5229"/>
    <w:rsid w:val="00844DF8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DAB7E"/>
  <w15:chartTrackingRefBased/>
  <w15:docId w15:val="{87E0C58E-D24B-420E-9392-AB37BBC4B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A522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5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2026-05-28T22:55:00Z</dcterms:created>
  <dcterms:modified xsi:type="dcterms:W3CDTF">2026-05-28T22:57:00Z</dcterms:modified>
</cp:coreProperties>
</file>