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C12C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CURSON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(fl.1459)</w:t>
      </w:r>
    </w:p>
    <w:p w14:paraId="5CC3AA3F" w14:textId="590E161D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Kedleston, Derbyshire. Gentleman.</w:t>
      </w:r>
    </w:p>
    <w:p w14:paraId="596716FD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E9DB86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9787EF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Mylner, junior, brought an appeal of mayhem against him and</w:t>
      </w:r>
    </w:p>
    <w:p w14:paraId="1046B704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many others.      ( </w:t>
      </w:r>
      <w:hyperlink r:id="rId6" w:history="1">
        <w:r w:rsidRPr="003B4F7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https://waalt.uh.edu/index.php/KB27/791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03E7CA1B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412361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F73B92" w14:textId="77777777" w:rsidR="003B761D" w:rsidRDefault="003B761D" w:rsidP="003B76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2026</w:t>
      </w:r>
    </w:p>
    <w:p w14:paraId="29E6E52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9F1DF" w14:textId="77777777" w:rsidR="003E4570" w:rsidRDefault="003E4570" w:rsidP="00086E2C">
      <w:pPr>
        <w:spacing w:after="0" w:line="240" w:lineRule="auto"/>
      </w:pPr>
      <w:r>
        <w:separator/>
      </w:r>
    </w:p>
  </w:endnote>
  <w:endnote w:type="continuationSeparator" w:id="0">
    <w:p w14:paraId="3D40207C" w14:textId="77777777" w:rsidR="003E4570" w:rsidRDefault="003E45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1C8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19E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97F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9C4E8" w14:textId="77777777" w:rsidR="003E4570" w:rsidRDefault="003E4570" w:rsidP="00086E2C">
      <w:pPr>
        <w:spacing w:after="0" w:line="240" w:lineRule="auto"/>
      </w:pPr>
      <w:r>
        <w:separator/>
      </w:r>
    </w:p>
  </w:footnote>
  <w:footnote w:type="continuationSeparator" w:id="0">
    <w:p w14:paraId="6CBEE61F" w14:textId="77777777" w:rsidR="003E4570" w:rsidRDefault="003E45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F8C0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3CF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631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1D"/>
    <w:rsid w:val="00086E2C"/>
    <w:rsid w:val="000A2E7A"/>
    <w:rsid w:val="002244B7"/>
    <w:rsid w:val="002E33C6"/>
    <w:rsid w:val="00314D94"/>
    <w:rsid w:val="003B761D"/>
    <w:rsid w:val="003E4570"/>
    <w:rsid w:val="0049351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AC7F6"/>
  <w15:chartTrackingRefBased/>
  <w15:docId w15:val="{27C3C452-C8AC-4FB4-806D-40A69583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B761D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3B76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2026-01-07T19:21:00Z</dcterms:created>
  <dcterms:modified xsi:type="dcterms:W3CDTF">2026-01-07T19:21:00Z</dcterms:modified>
</cp:coreProperties>
</file>