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CB01D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CURROUR</w:t>
      </w:r>
      <w:r>
        <w:rPr>
          <w:rFonts w:ascii="Times New Roman" w:hAnsi="Times New Roman" w:cs="Times New Roman"/>
          <w:lang w:val="en-US"/>
        </w:rPr>
        <w:t xml:space="preserve">        (fl.1480)</w:t>
      </w:r>
    </w:p>
    <w:p w14:paraId="7F3D18EE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late of Bury </w:t>
      </w:r>
      <w:proofErr w:type="spellStart"/>
      <w:r>
        <w:rPr>
          <w:rFonts w:ascii="Times New Roman" w:hAnsi="Times New Roman" w:cs="Times New Roman"/>
          <w:lang w:val="en-US"/>
        </w:rPr>
        <w:t>St.Edmunds</w:t>
      </w:r>
      <w:proofErr w:type="spellEnd"/>
      <w:r>
        <w:rPr>
          <w:rFonts w:ascii="Times New Roman" w:hAnsi="Times New Roman" w:cs="Times New Roman"/>
          <w:lang w:val="en-US"/>
        </w:rPr>
        <w:t>. Barker.</w:t>
      </w:r>
    </w:p>
    <w:p w14:paraId="65F25ED7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</w:p>
    <w:p w14:paraId="1E2D4C07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</w:p>
    <w:p w14:paraId="4ACA6DED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27 Jan.1480</w:t>
      </w:r>
      <w:r>
        <w:rPr>
          <w:rFonts w:ascii="Times New Roman" w:hAnsi="Times New Roman" w:cs="Times New Roman"/>
          <w:lang w:val="en-US"/>
        </w:rPr>
        <w:tab/>
        <w:t>He was pardoned outlawry for not appearing to answer John Wroughton(q.v.)</w:t>
      </w:r>
    </w:p>
    <w:p w14:paraId="52E7FE94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touching a trespass.   (C.P.R. 1476-85 p.149)</w:t>
      </w:r>
    </w:p>
    <w:p w14:paraId="291E59AB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</w:p>
    <w:p w14:paraId="0C62D02A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</w:p>
    <w:p w14:paraId="45D882F8" w14:textId="77777777" w:rsidR="00817564" w:rsidRDefault="00817564" w:rsidP="0081756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630AF2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DB8E" w14:textId="77777777" w:rsidR="00952AD8" w:rsidRDefault="00952AD8" w:rsidP="00086E2C">
      <w:pPr>
        <w:spacing w:after="0" w:line="240" w:lineRule="auto"/>
      </w:pPr>
      <w:r>
        <w:separator/>
      </w:r>
    </w:p>
  </w:endnote>
  <w:endnote w:type="continuationSeparator" w:id="0">
    <w:p w14:paraId="4A8495EC" w14:textId="77777777" w:rsidR="00952AD8" w:rsidRDefault="00952AD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1E22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E7F0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09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2153" w14:textId="77777777" w:rsidR="00952AD8" w:rsidRDefault="00952AD8" w:rsidP="00086E2C">
      <w:pPr>
        <w:spacing w:after="0" w:line="240" w:lineRule="auto"/>
      </w:pPr>
      <w:r>
        <w:separator/>
      </w:r>
    </w:p>
  </w:footnote>
  <w:footnote w:type="continuationSeparator" w:id="0">
    <w:p w14:paraId="317C5D74" w14:textId="77777777" w:rsidR="00952AD8" w:rsidRDefault="00952AD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CE5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93C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CA92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64"/>
    <w:rsid w:val="00086E2C"/>
    <w:rsid w:val="000A2E7A"/>
    <w:rsid w:val="002244B7"/>
    <w:rsid w:val="00314D94"/>
    <w:rsid w:val="00617568"/>
    <w:rsid w:val="006E68FA"/>
    <w:rsid w:val="00817564"/>
    <w:rsid w:val="00952AD8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EDF80"/>
  <w15:chartTrackingRefBased/>
  <w15:docId w15:val="{C8DF29AD-422F-4082-A1A9-5D53D4F9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175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183</Characters>
  <Application>Microsoft Office Word</Application>
  <DocSecurity>0</DocSecurity>
  <Lines>10</Lines>
  <Paragraphs>7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2026-03-18T19:10:00Z</dcterms:created>
  <dcterms:modified xsi:type="dcterms:W3CDTF">2026-03-18T19:11:00Z</dcterms:modified>
</cp:coreProperties>
</file>