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95B1" w14:textId="77777777" w:rsidR="00B66AB4" w:rsidRDefault="00B66AB4" w:rsidP="00B66AB4">
      <w:pPr>
        <w:pStyle w:val="NoSpacing"/>
      </w:pPr>
      <w:r>
        <w:rPr>
          <w:u w:val="single"/>
        </w:rPr>
        <w:t>Walter CUPPER</w:t>
      </w:r>
      <w:r>
        <w:t xml:space="preserve">        (fl.1460)</w:t>
      </w:r>
    </w:p>
    <w:p w14:paraId="6A2F741A" w14:textId="77777777" w:rsidR="00B66AB4" w:rsidRDefault="00B66AB4" w:rsidP="00B66AB4">
      <w:pPr>
        <w:pStyle w:val="NoSpacing"/>
      </w:pPr>
      <w:r>
        <w:t xml:space="preserve">of </w:t>
      </w:r>
      <w:proofErr w:type="spellStart"/>
      <w:r>
        <w:t>Iddesleigh</w:t>
      </w:r>
      <w:proofErr w:type="spellEnd"/>
      <w:r>
        <w:t>, Devon. Husbandman.</w:t>
      </w:r>
    </w:p>
    <w:p w14:paraId="3985EA41" w14:textId="77777777" w:rsidR="00B66AB4" w:rsidRDefault="00B66AB4" w:rsidP="00B66AB4">
      <w:pPr>
        <w:pStyle w:val="NoSpacing"/>
      </w:pPr>
    </w:p>
    <w:p w14:paraId="61788D2A" w14:textId="77777777" w:rsidR="00B66AB4" w:rsidRDefault="00B66AB4" w:rsidP="00B66AB4">
      <w:pPr>
        <w:pStyle w:val="NoSpacing"/>
      </w:pPr>
    </w:p>
    <w:p w14:paraId="68CC5E05" w14:textId="77777777" w:rsidR="00B66AB4" w:rsidRDefault="00B66AB4" w:rsidP="00B66AB4">
      <w:pPr>
        <w:pStyle w:val="NoSpacing"/>
      </w:pPr>
      <w:r>
        <w:tab/>
        <w:t>1460</w:t>
      </w:r>
      <w:r>
        <w:tab/>
        <w:t>John Cayleway(q.v.) brought a plaint of trespass in a close and taking</w:t>
      </w:r>
    </w:p>
    <w:p w14:paraId="033FD6E3" w14:textId="77777777" w:rsidR="00B66AB4" w:rsidRDefault="00B66AB4" w:rsidP="00B66AB4">
      <w:pPr>
        <w:pStyle w:val="NoSpacing"/>
      </w:pPr>
      <w:r>
        <w:tab/>
      </w:r>
      <w:r>
        <w:tab/>
        <w:t>against him and three others.</w:t>
      </w:r>
    </w:p>
    <w:p w14:paraId="4323799D" w14:textId="77777777" w:rsidR="00B66AB4" w:rsidRDefault="00B66AB4" w:rsidP="00B66AB4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42FD49E3" w14:textId="77777777" w:rsidR="00B66AB4" w:rsidRDefault="00B66AB4" w:rsidP="00B66AB4">
      <w:pPr>
        <w:pStyle w:val="NoSpacing"/>
        <w:rPr>
          <w:rFonts w:cs="Times New Roman"/>
          <w:szCs w:val="24"/>
          <w:lang w:val="en-GB"/>
        </w:rPr>
      </w:pPr>
    </w:p>
    <w:p w14:paraId="0A086FBF" w14:textId="77777777" w:rsidR="00B66AB4" w:rsidRDefault="00B66AB4" w:rsidP="00B66AB4">
      <w:pPr>
        <w:pStyle w:val="NoSpacing"/>
        <w:rPr>
          <w:rFonts w:cs="Times New Roman"/>
          <w:szCs w:val="24"/>
          <w:lang w:val="en-GB"/>
        </w:rPr>
      </w:pPr>
    </w:p>
    <w:p w14:paraId="00B3A38B" w14:textId="77777777" w:rsidR="00B66AB4" w:rsidRDefault="00B66AB4" w:rsidP="00B66AB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0FFE79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53D1" w14:textId="77777777" w:rsidR="00DD04AC" w:rsidRDefault="00DD04AC" w:rsidP="00086E2C">
      <w:pPr>
        <w:spacing w:after="0" w:line="240" w:lineRule="auto"/>
      </w:pPr>
      <w:r>
        <w:separator/>
      </w:r>
    </w:p>
  </w:endnote>
  <w:endnote w:type="continuationSeparator" w:id="0">
    <w:p w14:paraId="359FE876" w14:textId="77777777" w:rsidR="00DD04AC" w:rsidRDefault="00DD04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77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32C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D71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4325" w14:textId="77777777" w:rsidR="00DD04AC" w:rsidRDefault="00DD04AC" w:rsidP="00086E2C">
      <w:pPr>
        <w:spacing w:after="0" w:line="240" w:lineRule="auto"/>
      </w:pPr>
      <w:r>
        <w:separator/>
      </w:r>
    </w:p>
  </w:footnote>
  <w:footnote w:type="continuationSeparator" w:id="0">
    <w:p w14:paraId="5940EA16" w14:textId="77777777" w:rsidR="00DD04AC" w:rsidRDefault="00DD04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8DA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D36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9C9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AB4"/>
    <w:rsid w:val="00086E2C"/>
    <w:rsid w:val="000A2E7A"/>
    <w:rsid w:val="002244B7"/>
    <w:rsid w:val="00314D94"/>
    <w:rsid w:val="00617568"/>
    <w:rsid w:val="006E68FA"/>
    <w:rsid w:val="00B66AB4"/>
    <w:rsid w:val="00DC37DE"/>
    <w:rsid w:val="00DD04A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E74E"/>
  <w15:chartTrackingRefBased/>
  <w15:docId w15:val="{25EF2D44-1727-4016-A593-827E48E3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66AB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209</Characters>
  <Application>Microsoft Office Word</Application>
  <DocSecurity>0</DocSecurity>
  <Lines>13</Lines>
  <Paragraphs>8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2026-01-15T20:55:00Z</dcterms:created>
  <dcterms:modified xsi:type="dcterms:W3CDTF">2026-01-15T20:56:00Z</dcterms:modified>
</cp:coreProperties>
</file>