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C477" w14:textId="77777777" w:rsidR="00CC2D49" w:rsidRDefault="00CC2D49" w:rsidP="00CC2D49">
      <w:pPr>
        <w:pStyle w:val="NoSpacing"/>
      </w:pPr>
      <w:r>
        <w:rPr>
          <w:u w:val="single"/>
        </w:rPr>
        <w:t>Thomas CUPPER</w:t>
      </w:r>
      <w:r>
        <w:t xml:space="preserve">        (fl.1460)</w:t>
      </w:r>
    </w:p>
    <w:p w14:paraId="7F0AD02F" w14:textId="77777777" w:rsidR="00CC2D49" w:rsidRDefault="00CC2D49" w:rsidP="00CC2D49">
      <w:pPr>
        <w:pStyle w:val="NoSpacing"/>
      </w:pPr>
      <w:r>
        <w:t xml:space="preserve">of </w:t>
      </w:r>
      <w:proofErr w:type="spellStart"/>
      <w:r>
        <w:t>Iddesleigh</w:t>
      </w:r>
      <w:proofErr w:type="spellEnd"/>
      <w:r>
        <w:t>, Devon. Husbandman.</w:t>
      </w:r>
    </w:p>
    <w:p w14:paraId="5CE19BCD" w14:textId="77777777" w:rsidR="00CC2D49" w:rsidRDefault="00CC2D49" w:rsidP="00CC2D49">
      <w:pPr>
        <w:pStyle w:val="NoSpacing"/>
      </w:pPr>
    </w:p>
    <w:p w14:paraId="5622E3B5" w14:textId="77777777" w:rsidR="00CC2D49" w:rsidRDefault="00CC2D49" w:rsidP="00CC2D49">
      <w:pPr>
        <w:pStyle w:val="NoSpacing"/>
      </w:pPr>
    </w:p>
    <w:p w14:paraId="13868799" w14:textId="77777777" w:rsidR="00CC2D49" w:rsidRDefault="00CC2D49" w:rsidP="00CC2D49">
      <w:pPr>
        <w:pStyle w:val="NoSpacing"/>
      </w:pPr>
      <w:r>
        <w:tab/>
        <w:t>1460</w:t>
      </w:r>
      <w:r>
        <w:tab/>
        <w:t>John Cayleway(q.v.) brought a plaint of trespass in a close and taking</w:t>
      </w:r>
    </w:p>
    <w:p w14:paraId="2B0CC130" w14:textId="77777777" w:rsidR="00CC2D49" w:rsidRDefault="00CC2D49" w:rsidP="00CC2D49">
      <w:pPr>
        <w:pStyle w:val="NoSpacing"/>
      </w:pPr>
      <w:r>
        <w:tab/>
      </w:r>
      <w:r>
        <w:tab/>
        <w:t>against him and three others.</w:t>
      </w:r>
    </w:p>
    <w:p w14:paraId="235C28A7" w14:textId="77777777" w:rsidR="00CC2D49" w:rsidRDefault="00CC2D49" w:rsidP="00CC2D49">
      <w:pPr>
        <w:pStyle w:val="NoSpacing"/>
        <w:rPr>
          <w:rFonts w:cs="Times New Roman"/>
          <w:szCs w:val="24"/>
          <w:lang w:val="en-GB"/>
        </w:rPr>
      </w:pPr>
      <w:r>
        <w:tab/>
      </w:r>
      <w:r>
        <w:tab/>
      </w:r>
      <w:r w:rsidRPr="00DD757F">
        <w:rPr>
          <w:rFonts w:cs="Times New Roman"/>
          <w:szCs w:val="24"/>
          <w:lang w:val="en-GB"/>
        </w:rPr>
        <w:t>( https://waalt.uh.edu/index.php/KB27/795 )</w:t>
      </w:r>
    </w:p>
    <w:p w14:paraId="21905CD2" w14:textId="77777777" w:rsidR="00CC2D49" w:rsidRDefault="00CC2D49" w:rsidP="00CC2D49">
      <w:pPr>
        <w:pStyle w:val="NoSpacing"/>
        <w:rPr>
          <w:rFonts w:cs="Times New Roman"/>
          <w:szCs w:val="24"/>
          <w:lang w:val="en-GB"/>
        </w:rPr>
      </w:pPr>
    </w:p>
    <w:p w14:paraId="3A45A913" w14:textId="77777777" w:rsidR="00CC2D49" w:rsidRDefault="00CC2D49" w:rsidP="00CC2D49">
      <w:pPr>
        <w:pStyle w:val="NoSpacing"/>
        <w:rPr>
          <w:rFonts w:cs="Times New Roman"/>
          <w:szCs w:val="24"/>
          <w:lang w:val="en-GB"/>
        </w:rPr>
      </w:pPr>
    </w:p>
    <w:p w14:paraId="1D740E01" w14:textId="77777777" w:rsidR="00CC2D49" w:rsidRDefault="00CC2D49" w:rsidP="00CC2D4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December 2025</w:t>
      </w:r>
    </w:p>
    <w:p w14:paraId="548EC42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EE96A" w14:textId="77777777" w:rsidR="00561330" w:rsidRDefault="00561330" w:rsidP="00086E2C">
      <w:pPr>
        <w:spacing w:after="0" w:line="240" w:lineRule="auto"/>
      </w:pPr>
      <w:r>
        <w:separator/>
      </w:r>
    </w:p>
  </w:endnote>
  <w:endnote w:type="continuationSeparator" w:id="0">
    <w:p w14:paraId="73F399E1" w14:textId="77777777" w:rsidR="00561330" w:rsidRDefault="0056133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EB0A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6205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F37A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9C580" w14:textId="77777777" w:rsidR="00561330" w:rsidRDefault="00561330" w:rsidP="00086E2C">
      <w:pPr>
        <w:spacing w:after="0" w:line="240" w:lineRule="auto"/>
      </w:pPr>
      <w:r>
        <w:separator/>
      </w:r>
    </w:p>
  </w:footnote>
  <w:footnote w:type="continuationSeparator" w:id="0">
    <w:p w14:paraId="21712189" w14:textId="77777777" w:rsidR="00561330" w:rsidRDefault="0056133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4951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422B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51AF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49"/>
    <w:rsid w:val="00086E2C"/>
    <w:rsid w:val="000A2E7A"/>
    <w:rsid w:val="00190ADF"/>
    <w:rsid w:val="002244B7"/>
    <w:rsid w:val="00314D94"/>
    <w:rsid w:val="00561330"/>
    <w:rsid w:val="00617568"/>
    <w:rsid w:val="006E68FA"/>
    <w:rsid w:val="00CC2D4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8B917"/>
  <w15:chartTrackingRefBased/>
  <w15:docId w15:val="{365CB2A1-B204-424A-8D21-CC834E2C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C2D4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194</Characters>
  <Application>Microsoft Office Word</Application>
  <DocSecurity>0</DocSecurity>
  <Lines>10</Lines>
  <Paragraphs>6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2026-03-28T21:39:00Z</dcterms:created>
  <dcterms:modified xsi:type="dcterms:W3CDTF">2026-03-28T21:40:00Z</dcterms:modified>
</cp:coreProperties>
</file>