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AE16" w14:textId="77777777" w:rsidR="00CA184C" w:rsidRDefault="00CA184C" w:rsidP="00CA184C">
      <w:pPr>
        <w:rPr>
          <w:rFonts w:cs="Times New Roman"/>
        </w:rPr>
      </w:pPr>
      <w:r>
        <w:rPr>
          <w:rFonts w:cs="Times New Roman"/>
          <w:u w:val="single"/>
        </w:rPr>
        <w:t>Edmund CUNSTABLE</w:t>
      </w:r>
      <w:r>
        <w:rPr>
          <w:rFonts w:cs="Times New Roman"/>
        </w:rPr>
        <w:t xml:space="preserve">        (fl.1401)</w:t>
      </w:r>
    </w:p>
    <w:p w14:paraId="3C4C6619" w14:textId="77777777" w:rsidR="00CA184C" w:rsidRDefault="00CA184C" w:rsidP="00CA184C">
      <w:pPr>
        <w:rPr>
          <w:rFonts w:cs="Times New Roman"/>
        </w:rPr>
      </w:pPr>
      <w:r>
        <w:rPr>
          <w:rFonts w:cs="Times New Roman"/>
        </w:rPr>
        <w:t>of Swine Nunnery.</w:t>
      </w:r>
    </w:p>
    <w:p w14:paraId="59F59A55" w14:textId="77777777" w:rsidR="00CA184C" w:rsidRDefault="00CA184C" w:rsidP="00CA184C">
      <w:pPr>
        <w:rPr>
          <w:rFonts w:cs="Times New Roman"/>
        </w:rPr>
      </w:pPr>
    </w:p>
    <w:p w14:paraId="3E2E9322" w14:textId="77777777" w:rsidR="00CA184C" w:rsidRDefault="00CA184C" w:rsidP="00CA184C">
      <w:pPr>
        <w:rPr>
          <w:rFonts w:cs="Times New Roman"/>
        </w:rPr>
      </w:pPr>
    </w:p>
    <w:p w14:paraId="1BCF5A8B" w14:textId="77777777" w:rsidR="00CA184C" w:rsidRDefault="00CA184C" w:rsidP="00CA184C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7CD13C24" w14:textId="77777777" w:rsidR="00CA184C" w:rsidRDefault="00CA184C" w:rsidP="00CA184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01FD3362" w14:textId="77777777" w:rsidR="00CA184C" w:rsidRDefault="00CA184C" w:rsidP="00CA184C">
      <w:pPr>
        <w:rPr>
          <w:rFonts w:cs="Times New Roman"/>
        </w:rPr>
      </w:pPr>
    </w:p>
    <w:p w14:paraId="69A8E548" w14:textId="77777777" w:rsidR="00CA184C" w:rsidRDefault="00CA184C" w:rsidP="00CA184C">
      <w:pPr>
        <w:rPr>
          <w:rFonts w:cs="Times New Roman"/>
        </w:rPr>
      </w:pPr>
    </w:p>
    <w:p w14:paraId="0F70DB38" w14:textId="77777777" w:rsidR="00CA184C" w:rsidRDefault="00CA184C" w:rsidP="00CA184C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7B1A2E3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3C91" w14:textId="77777777" w:rsidR="00724820" w:rsidRDefault="00724820" w:rsidP="00086E2C">
      <w:r>
        <w:separator/>
      </w:r>
    </w:p>
  </w:endnote>
  <w:endnote w:type="continuationSeparator" w:id="0">
    <w:p w14:paraId="13F127D6" w14:textId="77777777" w:rsidR="00724820" w:rsidRDefault="0072482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C549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24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138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76E1" w14:textId="77777777" w:rsidR="00724820" w:rsidRDefault="00724820" w:rsidP="00086E2C">
      <w:r>
        <w:separator/>
      </w:r>
    </w:p>
  </w:footnote>
  <w:footnote w:type="continuationSeparator" w:id="0">
    <w:p w14:paraId="3E209C11" w14:textId="77777777" w:rsidR="00724820" w:rsidRDefault="0072482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F6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55A8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586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4C"/>
    <w:rsid w:val="00086E2C"/>
    <w:rsid w:val="000A2E7A"/>
    <w:rsid w:val="002244B7"/>
    <w:rsid w:val="00314D94"/>
    <w:rsid w:val="00617568"/>
    <w:rsid w:val="006E68FA"/>
    <w:rsid w:val="00724820"/>
    <w:rsid w:val="00CA184C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E1D09"/>
  <w15:chartTrackingRefBased/>
  <w15:docId w15:val="{59FAD08A-FF2E-42A9-8032-776F83B3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84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2026-02-07T00:09:00Z</dcterms:created>
  <dcterms:modified xsi:type="dcterms:W3CDTF">2026-02-07T00:10:00Z</dcterms:modified>
</cp:coreProperties>
</file>