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59A64" w14:textId="77777777" w:rsidR="00543F5C" w:rsidRDefault="00543F5C" w:rsidP="00543F5C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Henry CULVERDON</w:t>
      </w:r>
      <w:r>
        <w:rPr>
          <w:rFonts w:cs="Times New Roman"/>
          <w:szCs w:val="24"/>
          <w:lang w:val="en-GB"/>
        </w:rPr>
        <w:t xml:space="preserve">        (fl.1469)</w:t>
      </w:r>
    </w:p>
    <w:p w14:paraId="4DB0B848" w14:textId="77777777" w:rsidR="00543F5C" w:rsidRDefault="00543F5C" w:rsidP="00543F5C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of </w:t>
      </w:r>
      <w:proofErr w:type="spellStart"/>
      <w:r>
        <w:rPr>
          <w:rFonts w:cs="Times New Roman"/>
          <w:szCs w:val="24"/>
          <w:lang w:val="en-GB"/>
        </w:rPr>
        <w:t>St.Stephen</w:t>
      </w:r>
      <w:proofErr w:type="spellEnd"/>
      <w:r>
        <w:rPr>
          <w:rFonts w:cs="Times New Roman"/>
          <w:szCs w:val="24"/>
          <w:lang w:val="en-GB"/>
        </w:rPr>
        <w:t>, Coleman Street, London. Armourer.</w:t>
      </w:r>
    </w:p>
    <w:p w14:paraId="0F9A86B7" w14:textId="77777777" w:rsidR="00543F5C" w:rsidRDefault="00543F5C" w:rsidP="00543F5C">
      <w:pPr>
        <w:pStyle w:val="NoSpacing"/>
        <w:rPr>
          <w:rFonts w:cs="Times New Roman"/>
          <w:szCs w:val="24"/>
          <w:lang w:val="en-GB"/>
        </w:rPr>
      </w:pPr>
    </w:p>
    <w:p w14:paraId="362EC4D1" w14:textId="77777777" w:rsidR="00543F5C" w:rsidRDefault="00543F5C" w:rsidP="00543F5C">
      <w:pPr>
        <w:pStyle w:val="NoSpacing"/>
        <w:rPr>
          <w:rFonts w:cs="Times New Roman"/>
          <w:szCs w:val="24"/>
          <w:lang w:val="en-GB"/>
        </w:rPr>
      </w:pPr>
    </w:p>
    <w:p w14:paraId="3B415174" w14:textId="77777777" w:rsidR="00543F5C" w:rsidRDefault="00543F5C" w:rsidP="00543F5C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1469</w:t>
      </w:r>
      <w:r>
        <w:rPr>
          <w:rFonts w:cs="Times New Roman"/>
          <w:szCs w:val="24"/>
          <w:lang w:val="en-GB"/>
        </w:rPr>
        <w:tab/>
        <w:t>The King brought a plaint of trespass against him and 5 others.</w:t>
      </w:r>
    </w:p>
    <w:p w14:paraId="53DEAC93" w14:textId="77777777" w:rsidR="00543F5C" w:rsidRDefault="00543F5C" w:rsidP="00543F5C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B70EBB">
          <w:rPr>
            <w:rStyle w:val="Hyperlink"/>
            <w:rFonts w:cs="Times New Roman"/>
            <w:szCs w:val="24"/>
            <w:lang w:val="en-GB"/>
          </w:rPr>
          <w:t>https://waalt.uh.edu/index.php/KB27/831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208F70A6" w14:textId="77777777" w:rsidR="00543F5C" w:rsidRDefault="00543F5C" w:rsidP="00543F5C">
      <w:pPr>
        <w:pStyle w:val="NoSpacing"/>
        <w:rPr>
          <w:rFonts w:cs="Times New Roman"/>
          <w:szCs w:val="24"/>
          <w:lang w:val="en-GB"/>
        </w:rPr>
      </w:pPr>
    </w:p>
    <w:p w14:paraId="39E163B3" w14:textId="77777777" w:rsidR="00543F5C" w:rsidRDefault="00543F5C" w:rsidP="00543F5C">
      <w:pPr>
        <w:pStyle w:val="NoSpacing"/>
        <w:rPr>
          <w:rFonts w:cs="Times New Roman"/>
          <w:szCs w:val="24"/>
          <w:lang w:val="en-GB"/>
        </w:rPr>
      </w:pPr>
    </w:p>
    <w:p w14:paraId="16BAAA3D" w14:textId="77777777" w:rsidR="00543F5C" w:rsidRDefault="00543F5C" w:rsidP="00543F5C">
      <w:pPr>
        <w:pStyle w:val="NoSpacing"/>
      </w:pPr>
      <w:r>
        <w:t>26 January 2026</w:t>
      </w:r>
    </w:p>
    <w:p w14:paraId="1EACCD4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B611E" w14:textId="77777777" w:rsidR="0099637E" w:rsidRDefault="0099637E" w:rsidP="00086E2C">
      <w:pPr>
        <w:spacing w:after="0" w:line="240" w:lineRule="auto"/>
      </w:pPr>
      <w:r>
        <w:separator/>
      </w:r>
    </w:p>
  </w:endnote>
  <w:endnote w:type="continuationSeparator" w:id="0">
    <w:p w14:paraId="3BFFCD09" w14:textId="77777777" w:rsidR="0099637E" w:rsidRDefault="0099637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4411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697F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A4D1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37640" w14:textId="77777777" w:rsidR="0099637E" w:rsidRDefault="0099637E" w:rsidP="00086E2C">
      <w:pPr>
        <w:spacing w:after="0" w:line="240" w:lineRule="auto"/>
      </w:pPr>
      <w:r>
        <w:separator/>
      </w:r>
    </w:p>
  </w:footnote>
  <w:footnote w:type="continuationSeparator" w:id="0">
    <w:p w14:paraId="70F98A2A" w14:textId="77777777" w:rsidR="0099637E" w:rsidRDefault="0099637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6641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0225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78CD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F5C"/>
    <w:rsid w:val="00086E2C"/>
    <w:rsid w:val="000A2E7A"/>
    <w:rsid w:val="002244B7"/>
    <w:rsid w:val="00314D94"/>
    <w:rsid w:val="00543F5C"/>
    <w:rsid w:val="005B5981"/>
    <w:rsid w:val="00617568"/>
    <w:rsid w:val="006E68FA"/>
    <w:rsid w:val="0099637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E50C4"/>
  <w15:chartTrackingRefBased/>
  <w15:docId w15:val="{688E92E3-6778-437F-85F7-3428D444A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543F5C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543F5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3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37</Words>
  <Characters>237</Characters>
  <Application>Microsoft Office Word</Application>
  <DocSecurity>0</DocSecurity>
  <Lines>13</Lines>
  <Paragraphs>7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2026-01-28T21:07:00Z</dcterms:created>
  <dcterms:modified xsi:type="dcterms:W3CDTF">2026-01-28T21:08:00Z</dcterms:modified>
</cp:coreProperties>
</file>