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11322" w14:textId="77777777" w:rsidR="00A60CC8" w:rsidRDefault="00A60CC8" w:rsidP="00A60C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CULPEPIR</w:t>
      </w:r>
      <w:r>
        <w:rPr>
          <w:rFonts w:cs="Times New Roman"/>
          <w:szCs w:val="24"/>
        </w:rPr>
        <w:t xml:space="preserve">       (fl.1463)</w:t>
      </w:r>
    </w:p>
    <w:p w14:paraId="1637C81C" w14:textId="77777777" w:rsidR="00A60CC8" w:rsidRDefault="00A60CC8" w:rsidP="00A60CC8">
      <w:pPr>
        <w:pStyle w:val="NoSpacing"/>
        <w:rPr>
          <w:rFonts w:cs="Times New Roman"/>
          <w:szCs w:val="24"/>
        </w:rPr>
      </w:pPr>
    </w:p>
    <w:p w14:paraId="75049BF5" w14:textId="77777777" w:rsidR="00A60CC8" w:rsidRDefault="00A60CC8" w:rsidP="00A60CC8">
      <w:pPr>
        <w:pStyle w:val="NoSpacing"/>
        <w:rPr>
          <w:rFonts w:cs="Times New Roman"/>
          <w:szCs w:val="24"/>
        </w:rPr>
      </w:pPr>
    </w:p>
    <w:p w14:paraId="4CDFF246" w14:textId="77777777" w:rsidR="00A60CC8" w:rsidRDefault="00A60CC8" w:rsidP="00A60C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Nov.1463</w:t>
      </w:r>
      <w:r>
        <w:rPr>
          <w:rFonts w:cs="Times New Roman"/>
          <w:szCs w:val="24"/>
        </w:rPr>
        <w:tab/>
        <w:t>He was granted an annuity of £10.     (C.P.R. 1461-67 p.262)</w:t>
      </w:r>
    </w:p>
    <w:p w14:paraId="465E5367" w14:textId="77777777" w:rsidR="00A60CC8" w:rsidRDefault="00A60CC8" w:rsidP="00A60CC8">
      <w:pPr>
        <w:pStyle w:val="NoSpacing"/>
        <w:rPr>
          <w:rFonts w:cs="Times New Roman"/>
          <w:szCs w:val="24"/>
        </w:rPr>
      </w:pPr>
    </w:p>
    <w:p w14:paraId="2BB26671" w14:textId="77777777" w:rsidR="00A60CC8" w:rsidRDefault="00A60CC8" w:rsidP="00A60CC8">
      <w:pPr>
        <w:pStyle w:val="NoSpacing"/>
        <w:rPr>
          <w:rFonts w:cs="Times New Roman"/>
          <w:szCs w:val="24"/>
        </w:rPr>
      </w:pPr>
    </w:p>
    <w:p w14:paraId="7610D696" w14:textId="77777777" w:rsidR="00A60CC8" w:rsidRDefault="00A60CC8" w:rsidP="00A60C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April 2026</w:t>
      </w:r>
    </w:p>
    <w:p w14:paraId="3CB622E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D96BB" w14:textId="77777777" w:rsidR="009373C0" w:rsidRDefault="009373C0" w:rsidP="00086E2C">
      <w:pPr>
        <w:spacing w:after="0" w:line="240" w:lineRule="auto"/>
      </w:pPr>
      <w:r>
        <w:separator/>
      </w:r>
    </w:p>
  </w:endnote>
  <w:endnote w:type="continuationSeparator" w:id="0">
    <w:p w14:paraId="75509BAA" w14:textId="77777777" w:rsidR="009373C0" w:rsidRDefault="009373C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DDCB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ED65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5999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F2B03" w14:textId="77777777" w:rsidR="009373C0" w:rsidRDefault="009373C0" w:rsidP="00086E2C">
      <w:pPr>
        <w:spacing w:after="0" w:line="240" w:lineRule="auto"/>
      </w:pPr>
      <w:r>
        <w:separator/>
      </w:r>
    </w:p>
  </w:footnote>
  <w:footnote w:type="continuationSeparator" w:id="0">
    <w:p w14:paraId="3ABBA870" w14:textId="77777777" w:rsidR="009373C0" w:rsidRDefault="009373C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2FDA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02F0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3C63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CC8"/>
    <w:rsid w:val="00086E2C"/>
    <w:rsid w:val="000A2E7A"/>
    <w:rsid w:val="002244B7"/>
    <w:rsid w:val="00314D94"/>
    <w:rsid w:val="004C00F4"/>
    <w:rsid w:val="00617568"/>
    <w:rsid w:val="006E68FA"/>
    <w:rsid w:val="009373C0"/>
    <w:rsid w:val="00A60CC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64BAF"/>
  <w15:chartTrackingRefBased/>
  <w15:docId w15:val="{44291880-DF56-426D-9B74-D9DE3DE84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60CC8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16</Words>
  <Characters>109</Characters>
  <Application>Microsoft Office Word</Application>
  <DocSecurity>0</DocSecurity>
  <Lines>5</Lines>
  <Paragraphs>3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2026-04-06T21:04:00Z</dcterms:created>
  <dcterms:modified xsi:type="dcterms:W3CDTF">2026-04-06T21:05:00Z</dcterms:modified>
</cp:coreProperties>
</file>