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3F76" w14:textId="77777777" w:rsidR="00865094" w:rsidRDefault="00865094" w:rsidP="008650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CULLY</w:t>
      </w:r>
      <w:r>
        <w:rPr>
          <w:rFonts w:cs="Times New Roman"/>
          <w:szCs w:val="24"/>
        </w:rPr>
        <w:t xml:space="preserve">      (fl.1419)</w:t>
      </w:r>
    </w:p>
    <w:p w14:paraId="4C975993" w14:textId="77777777" w:rsidR="00865094" w:rsidRDefault="00865094" w:rsidP="008650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 Cutler.</w:t>
      </w:r>
    </w:p>
    <w:p w14:paraId="65542FB8" w14:textId="77777777" w:rsidR="00865094" w:rsidRDefault="00865094" w:rsidP="00865094">
      <w:pPr>
        <w:pStyle w:val="NoSpacing"/>
        <w:rPr>
          <w:rFonts w:cs="Times New Roman"/>
          <w:szCs w:val="24"/>
        </w:rPr>
      </w:pPr>
    </w:p>
    <w:p w14:paraId="69B7A572" w14:textId="77777777" w:rsidR="00865094" w:rsidRDefault="00865094" w:rsidP="00865094">
      <w:pPr>
        <w:pStyle w:val="NoSpacing"/>
        <w:rPr>
          <w:rFonts w:cs="Times New Roman"/>
          <w:szCs w:val="24"/>
        </w:rPr>
      </w:pPr>
    </w:p>
    <w:p w14:paraId="4552ED11" w14:textId="77777777" w:rsidR="00865094" w:rsidRDefault="00865094" w:rsidP="008650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1419</w:t>
      </w:r>
      <w:r>
        <w:rPr>
          <w:rFonts w:cs="Times New Roman"/>
          <w:szCs w:val="24"/>
        </w:rPr>
        <w:tab/>
        <w:t>Thomas atte Ferme of Marlborough brought a plaint of debt against him</w:t>
      </w:r>
    </w:p>
    <w:p w14:paraId="195D792C" w14:textId="77777777" w:rsidR="00865094" w:rsidRDefault="00865094" w:rsidP="008650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3 others.</w:t>
      </w:r>
    </w:p>
    <w:p w14:paraId="31FE5837" w14:textId="77777777" w:rsidR="00865094" w:rsidRDefault="00865094" w:rsidP="008650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B4039">
          <w:rPr>
            <w:rStyle w:val="Hyperlink"/>
            <w:rFonts w:cs="Times New Roman"/>
            <w:szCs w:val="24"/>
          </w:rPr>
          <w:t>https://waalt.uh.edu/index.php/CP40/634:_A-J</w:t>
        </w:r>
      </w:hyperlink>
      <w:r>
        <w:rPr>
          <w:rFonts w:cs="Times New Roman"/>
          <w:szCs w:val="24"/>
        </w:rPr>
        <w:t xml:space="preserve"> )</w:t>
      </w:r>
    </w:p>
    <w:p w14:paraId="058AF78C" w14:textId="77777777" w:rsidR="00865094" w:rsidRDefault="00865094" w:rsidP="00865094">
      <w:pPr>
        <w:pStyle w:val="NoSpacing"/>
        <w:rPr>
          <w:rFonts w:cs="Times New Roman"/>
          <w:szCs w:val="24"/>
        </w:rPr>
      </w:pPr>
    </w:p>
    <w:p w14:paraId="3F4766DD" w14:textId="77777777" w:rsidR="00865094" w:rsidRDefault="00865094" w:rsidP="00865094">
      <w:pPr>
        <w:pStyle w:val="NoSpacing"/>
        <w:rPr>
          <w:rFonts w:cs="Times New Roman"/>
          <w:szCs w:val="24"/>
        </w:rPr>
      </w:pPr>
    </w:p>
    <w:p w14:paraId="5D773C1A" w14:textId="796DC17B" w:rsidR="00617568" w:rsidRPr="00086E2C" w:rsidRDefault="008650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2F7B" w14:textId="77777777" w:rsidR="00FC55D8" w:rsidRDefault="00FC55D8" w:rsidP="00086E2C">
      <w:pPr>
        <w:spacing w:after="0" w:line="240" w:lineRule="auto"/>
      </w:pPr>
      <w:r>
        <w:separator/>
      </w:r>
    </w:p>
  </w:endnote>
  <w:endnote w:type="continuationSeparator" w:id="0">
    <w:p w14:paraId="60213273" w14:textId="77777777" w:rsidR="00FC55D8" w:rsidRDefault="00FC55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026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92A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CDA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0BF1" w14:textId="77777777" w:rsidR="00FC55D8" w:rsidRDefault="00FC55D8" w:rsidP="00086E2C">
      <w:pPr>
        <w:spacing w:after="0" w:line="240" w:lineRule="auto"/>
      </w:pPr>
      <w:r>
        <w:separator/>
      </w:r>
    </w:p>
  </w:footnote>
  <w:footnote w:type="continuationSeparator" w:id="0">
    <w:p w14:paraId="330E10EF" w14:textId="77777777" w:rsidR="00FC55D8" w:rsidRDefault="00FC55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54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5F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88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4"/>
    <w:rsid w:val="00086E2C"/>
    <w:rsid w:val="000A2E7A"/>
    <w:rsid w:val="002244B7"/>
    <w:rsid w:val="00314D94"/>
    <w:rsid w:val="00617568"/>
    <w:rsid w:val="006E68FA"/>
    <w:rsid w:val="00865094"/>
    <w:rsid w:val="00ED3A55"/>
    <w:rsid w:val="00F479D0"/>
    <w:rsid w:val="00FC55D8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8BB65"/>
  <w15:chartTrackingRefBased/>
  <w15:docId w15:val="{29704E21-7D57-4E40-A412-B94F8FDB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509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650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28</Words>
  <Characters>168</Characters>
  <Application>Microsoft Office Word</Application>
  <DocSecurity>0</DocSecurity>
  <Lines>10</Lines>
  <Paragraphs>6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2026-04-19T19:33:00Z</dcterms:created>
  <dcterms:modified xsi:type="dcterms:W3CDTF">2026-04-19T19:35:00Z</dcterms:modified>
</cp:coreProperties>
</file>