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22B95" w14:textId="77777777" w:rsidR="007D25A4" w:rsidRDefault="007D25A4" w:rsidP="007D25A4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Henry CULFORD</w:t>
      </w:r>
      <w:r>
        <w:rPr>
          <w:rFonts w:cs="Times New Roman"/>
        </w:rPr>
        <w:t xml:space="preserve">           (fl.1430)</w:t>
      </w:r>
    </w:p>
    <w:p w14:paraId="1FDEC075" w14:textId="77777777" w:rsidR="007D25A4" w:rsidRDefault="007D25A4" w:rsidP="007D25A4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Covehithe</w:t>
      </w:r>
      <w:proofErr w:type="spellEnd"/>
      <w:r>
        <w:rPr>
          <w:rFonts w:cs="Times New Roman"/>
        </w:rPr>
        <w:t>, Suffolk. Shipman.</w:t>
      </w:r>
    </w:p>
    <w:p w14:paraId="3F8A0D5D" w14:textId="77777777" w:rsidR="007D25A4" w:rsidRDefault="007D25A4" w:rsidP="007D25A4">
      <w:pPr>
        <w:pStyle w:val="NoSpacing"/>
        <w:rPr>
          <w:rFonts w:cs="Times New Roman"/>
        </w:rPr>
      </w:pPr>
    </w:p>
    <w:p w14:paraId="2E2F7FDA" w14:textId="77777777" w:rsidR="007D25A4" w:rsidRDefault="007D25A4" w:rsidP="007D25A4">
      <w:pPr>
        <w:pStyle w:val="NoSpacing"/>
        <w:rPr>
          <w:rFonts w:cs="Times New Roman"/>
        </w:rPr>
      </w:pPr>
    </w:p>
    <w:p w14:paraId="6F48AA94" w14:textId="77777777" w:rsidR="007D25A4" w:rsidRDefault="007D25A4" w:rsidP="007D25A4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>John Moreff(q.v.) brought a plaint of debt against him and 2 others.</w:t>
      </w:r>
    </w:p>
    <w:p w14:paraId="51C4EE8B" w14:textId="77777777" w:rsidR="007D25A4" w:rsidRDefault="007D25A4" w:rsidP="007D25A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74364D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0B00313A" w14:textId="77777777" w:rsidR="007D25A4" w:rsidRDefault="007D25A4" w:rsidP="007D25A4">
      <w:pPr>
        <w:pStyle w:val="NoSpacing"/>
        <w:rPr>
          <w:rFonts w:cs="Times New Roman"/>
        </w:rPr>
      </w:pPr>
    </w:p>
    <w:p w14:paraId="216D32AC" w14:textId="77777777" w:rsidR="007D25A4" w:rsidRDefault="007D25A4" w:rsidP="007D25A4">
      <w:pPr>
        <w:pStyle w:val="NoSpacing"/>
        <w:rPr>
          <w:rFonts w:cs="Times New Roman"/>
        </w:rPr>
      </w:pPr>
    </w:p>
    <w:p w14:paraId="753DB797" w14:textId="77777777" w:rsidR="007D25A4" w:rsidRDefault="007D25A4" w:rsidP="007D25A4">
      <w:pPr>
        <w:pStyle w:val="NoSpacing"/>
        <w:rPr>
          <w:rFonts w:cs="Times New Roman"/>
        </w:rPr>
      </w:pPr>
      <w:r>
        <w:rPr>
          <w:rFonts w:cs="Times New Roman"/>
        </w:rPr>
        <w:t>23 May 2026</w:t>
      </w:r>
    </w:p>
    <w:p w14:paraId="55B97B0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4C4AC" w14:textId="77777777" w:rsidR="00F0256D" w:rsidRDefault="00F0256D" w:rsidP="00086E2C">
      <w:pPr>
        <w:spacing w:after="0" w:line="240" w:lineRule="auto"/>
      </w:pPr>
      <w:r>
        <w:separator/>
      </w:r>
    </w:p>
  </w:endnote>
  <w:endnote w:type="continuationSeparator" w:id="0">
    <w:p w14:paraId="2D303C58" w14:textId="77777777" w:rsidR="00F0256D" w:rsidRDefault="00F025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84A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7F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A996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E8C8F" w14:textId="77777777" w:rsidR="00F0256D" w:rsidRDefault="00F0256D" w:rsidP="00086E2C">
      <w:pPr>
        <w:spacing w:after="0" w:line="240" w:lineRule="auto"/>
      </w:pPr>
      <w:r>
        <w:separator/>
      </w:r>
    </w:p>
  </w:footnote>
  <w:footnote w:type="continuationSeparator" w:id="0">
    <w:p w14:paraId="76467717" w14:textId="77777777" w:rsidR="00F0256D" w:rsidRDefault="00F025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4D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7D2B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A44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A4"/>
    <w:rsid w:val="00086E2C"/>
    <w:rsid w:val="000A2E7A"/>
    <w:rsid w:val="002244B7"/>
    <w:rsid w:val="00314D94"/>
    <w:rsid w:val="005435B9"/>
    <w:rsid w:val="00617568"/>
    <w:rsid w:val="006E68FA"/>
    <w:rsid w:val="007D25A4"/>
    <w:rsid w:val="008E56AD"/>
    <w:rsid w:val="00AF65CA"/>
    <w:rsid w:val="00D82E02"/>
    <w:rsid w:val="00ED3A55"/>
    <w:rsid w:val="00F0256D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A80C0"/>
  <w15:chartTrackingRefBased/>
  <w15:docId w15:val="{1677FDA1-599B-41CF-9BF3-E51CC9C8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D25A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9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2026-05-26T14:40:00Z</dcterms:created>
  <dcterms:modified xsi:type="dcterms:W3CDTF">2026-05-26T14:49:00Z</dcterms:modified>
</cp:coreProperties>
</file>