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EB1214" w14:textId="77777777" w:rsidR="00686126" w:rsidRDefault="00686126" w:rsidP="00686126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John CRUKKER</w:t>
      </w:r>
      <w:r>
        <w:rPr>
          <w:rFonts w:ascii="Times New Roman" w:hAnsi="Times New Roman" w:cs="Times New Roman"/>
          <w:lang w:val="en-US"/>
        </w:rPr>
        <w:t xml:space="preserve">       (fl.1480)</w:t>
      </w:r>
    </w:p>
    <w:p w14:paraId="4A21953B" w14:textId="77777777" w:rsidR="00686126" w:rsidRDefault="00686126" w:rsidP="00686126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lang w:val="en-US"/>
        </w:rPr>
        <w:t>St.Merryn</w:t>
      </w:r>
      <w:proofErr w:type="spellEnd"/>
      <w:r>
        <w:rPr>
          <w:rFonts w:ascii="Times New Roman" w:hAnsi="Times New Roman" w:cs="Times New Roman"/>
          <w:lang w:val="en-US"/>
        </w:rPr>
        <w:t>. Husbandman.</w:t>
      </w:r>
    </w:p>
    <w:p w14:paraId="0566DDF7" w14:textId="77777777" w:rsidR="00686126" w:rsidRDefault="00686126" w:rsidP="00686126">
      <w:pPr>
        <w:pStyle w:val="NoSpacing"/>
        <w:rPr>
          <w:rFonts w:ascii="Times New Roman" w:hAnsi="Times New Roman" w:cs="Times New Roman"/>
          <w:lang w:val="en-US"/>
        </w:rPr>
      </w:pPr>
    </w:p>
    <w:p w14:paraId="565E04ED" w14:textId="77777777" w:rsidR="00686126" w:rsidRDefault="00686126" w:rsidP="00686126">
      <w:pPr>
        <w:pStyle w:val="NoSpacing"/>
        <w:rPr>
          <w:rFonts w:ascii="Times New Roman" w:hAnsi="Times New Roman" w:cs="Times New Roman"/>
          <w:lang w:val="en-US"/>
        </w:rPr>
      </w:pPr>
    </w:p>
    <w:p w14:paraId="6FEFDAC7" w14:textId="77777777" w:rsidR="00686126" w:rsidRDefault="00686126" w:rsidP="00686126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1480</w:t>
      </w:r>
      <w:r>
        <w:rPr>
          <w:rFonts w:ascii="Times New Roman" w:hAnsi="Times New Roman" w:cs="Times New Roman"/>
          <w:lang w:val="en-US"/>
        </w:rPr>
        <w:tab/>
        <w:t>John Davy, miller(q.v.), and Joan(q.v.), his wife, brought a plaint of trespass</w:t>
      </w:r>
    </w:p>
    <w:p w14:paraId="5FA8E699" w14:textId="77777777" w:rsidR="00686126" w:rsidRDefault="00686126" w:rsidP="00686126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against him.</w:t>
      </w:r>
    </w:p>
    <w:p w14:paraId="6DA36168" w14:textId="77777777" w:rsidR="00686126" w:rsidRDefault="00686126" w:rsidP="00686126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6" w:history="1">
        <w:r w:rsidRPr="00E83952">
          <w:rPr>
            <w:rStyle w:val="Hyperlink"/>
            <w:rFonts w:ascii="Times New Roman" w:hAnsi="Times New Roman" w:cs="Times New Roman"/>
            <w:lang w:val="en-US"/>
          </w:rPr>
          <w:t>https</w:t>
        </w:r>
        <w:r w:rsidRPr="004D01BB">
          <w:rPr>
            <w:rStyle w:val="Hyperlink"/>
            <w:rFonts w:ascii="Times New Roman" w:hAnsi="Times New Roman" w:cs="Times New Roman"/>
            <w:lang w:val="en-US"/>
          </w:rPr>
          <w:t>://waalt.uh.edu/index.php/KB27/873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2FDCCD37" w14:textId="77777777" w:rsidR="00686126" w:rsidRDefault="00686126" w:rsidP="00686126">
      <w:pPr>
        <w:pStyle w:val="NoSpacing"/>
        <w:rPr>
          <w:rFonts w:ascii="Times New Roman" w:hAnsi="Times New Roman" w:cs="Times New Roman"/>
          <w:lang w:val="en-US"/>
        </w:rPr>
      </w:pPr>
    </w:p>
    <w:p w14:paraId="44B98954" w14:textId="77777777" w:rsidR="00686126" w:rsidRDefault="00686126" w:rsidP="00686126">
      <w:pPr>
        <w:pStyle w:val="NoSpacing"/>
        <w:rPr>
          <w:rFonts w:ascii="Times New Roman" w:hAnsi="Times New Roman" w:cs="Times New Roman"/>
          <w:lang w:val="en-US"/>
        </w:rPr>
      </w:pPr>
    </w:p>
    <w:p w14:paraId="1CD626E5" w14:textId="77777777" w:rsidR="00686126" w:rsidRDefault="00686126" w:rsidP="00686126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12 March 2026</w:t>
      </w:r>
    </w:p>
    <w:p w14:paraId="18027E9A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E7CFEB" w14:textId="77777777" w:rsidR="00B06437" w:rsidRDefault="00B06437" w:rsidP="00086E2C">
      <w:pPr>
        <w:spacing w:after="0" w:line="240" w:lineRule="auto"/>
      </w:pPr>
      <w:r>
        <w:separator/>
      </w:r>
    </w:p>
  </w:endnote>
  <w:endnote w:type="continuationSeparator" w:id="0">
    <w:p w14:paraId="010D2D84" w14:textId="77777777" w:rsidR="00B06437" w:rsidRDefault="00B06437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8175D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0B017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F6EEB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DF0A91" w14:textId="77777777" w:rsidR="00B06437" w:rsidRDefault="00B06437" w:rsidP="00086E2C">
      <w:pPr>
        <w:spacing w:after="0" w:line="240" w:lineRule="auto"/>
      </w:pPr>
      <w:r>
        <w:separator/>
      </w:r>
    </w:p>
  </w:footnote>
  <w:footnote w:type="continuationSeparator" w:id="0">
    <w:p w14:paraId="39CC6237" w14:textId="77777777" w:rsidR="00B06437" w:rsidRDefault="00B06437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292BD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D2A03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4792E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126"/>
    <w:rsid w:val="00086E2C"/>
    <w:rsid w:val="000A2E7A"/>
    <w:rsid w:val="002244B7"/>
    <w:rsid w:val="00314D94"/>
    <w:rsid w:val="004B1AA0"/>
    <w:rsid w:val="00617568"/>
    <w:rsid w:val="00686126"/>
    <w:rsid w:val="006E68FA"/>
    <w:rsid w:val="00B06437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6192E6"/>
  <w15:chartTrackingRefBased/>
  <w15:docId w15:val="{1BF60AD7-5962-4FC7-8E74-2FA0E152A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686126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86126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7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35</Words>
  <Characters>241</Characters>
  <Application>Microsoft Office Word</Application>
  <DocSecurity>0</DocSecurity>
  <Lines>14</Lines>
  <Paragraphs>8</Paragraphs>
  <ScaleCrop>false</ScaleCrop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2026-03-13T00:12:00Z</dcterms:created>
  <dcterms:modified xsi:type="dcterms:W3CDTF">2026-03-13T00:13:00Z</dcterms:modified>
</cp:coreProperties>
</file>