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BFDD" w14:textId="77777777" w:rsidR="000C6B44" w:rsidRDefault="000C6B44" w:rsidP="000C6B44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CRUKERN</w:t>
      </w:r>
      <w:r>
        <w:rPr>
          <w:rFonts w:cs="Times New Roman"/>
        </w:rPr>
        <w:t xml:space="preserve">      (d.1471)</w:t>
      </w:r>
    </w:p>
    <w:p w14:paraId="44694D0A" w14:textId="77777777" w:rsidR="000C6B44" w:rsidRDefault="000C6B44" w:rsidP="000C6B44">
      <w:pPr>
        <w:pStyle w:val="NoSpacing"/>
        <w:rPr>
          <w:rFonts w:cs="Times New Roman"/>
        </w:rPr>
      </w:pPr>
      <w:r>
        <w:rPr>
          <w:rFonts w:cs="Times New Roman"/>
        </w:rPr>
        <w:t xml:space="preserve">Abbot of the monastery of </w:t>
      </w:r>
      <w:proofErr w:type="spellStart"/>
      <w:r>
        <w:rPr>
          <w:rFonts w:cs="Times New Roman"/>
        </w:rPr>
        <w:t>Mochelney</w:t>
      </w:r>
      <w:proofErr w:type="spellEnd"/>
      <w:r>
        <w:rPr>
          <w:rFonts w:cs="Times New Roman"/>
        </w:rPr>
        <w:t>.</w:t>
      </w:r>
    </w:p>
    <w:p w14:paraId="16BD449D" w14:textId="77777777" w:rsidR="000C6B44" w:rsidRDefault="000C6B44" w:rsidP="000C6B44">
      <w:pPr>
        <w:pStyle w:val="NoSpacing"/>
        <w:rPr>
          <w:rFonts w:cs="Times New Roman"/>
        </w:rPr>
      </w:pPr>
    </w:p>
    <w:p w14:paraId="75FDF58D" w14:textId="77777777" w:rsidR="000C6B44" w:rsidRDefault="000C6B44" w:rsidP="000C6B44">
      <w:pPr>
        <w:pStyle w:val="NoSpacing"/>
        <w:rPr>
          <w:rFonts w:cs="Times New Roman"/>
        </w:rPr>
      </w:pPr>
    </w:p>
    <w:p w14:paraId="2AC21D1B" w14:textId="77777777" w:rsidR="000C6B44" w:rsidRDefault="000C6B44" w:rsidP="000C6B44">
      <w:pPr>
        <w:pStyle w:val="NoSpacing"/>
        <w:rPr>
          <w:rFonts w:cs="Times New Roman"/>
        </w:rPr>
      </w:pPr>
      <w:r>
        <w:rPr>
          <w:rFonts w:cs="Times New Roman"/>
        </w:rPr>
        <w:t>29 May1471</w:t>
      </w:r>
      <w:r>
        <w:rPr>
          <w:rFonts w:cs="Times New Roman"/>
        </w:rPr>
        <w:tab/>
        <w:t>He had recently died.    (C.P.R. 1467-77 p.260)</w:t>
      </w:r>
    </w:p>
    <w:p w14:paraId="73E36A73" w14:textId="77777777" w:rsidR="000C6B44" w:rsidRDefault="000C6B44" w:rsidP="000C6B44">
      <w:pPr>
        <w:pStyle w:val="NoSpacing"/>
        <w:rPr>
          <w:rFonts w:cs="Times New Roman"/>
        </w:rPr>
      </w:pPr>
    </w:p>
    <w:p w14:paraId="7677AF37" w14:textId="77777777" w:rsidR="000C6B44" w:rsidRDefault="000C6B44" w:rsidP="000C6B44">
      <w:pPr>
        <w:pStyle w:val="NoSpacing"/>
        <w:rPr>
          <w:rFonts w:cs="Times New Roman"/>
        </w:rPr>
      </w:pPr>
    </w:p>
    <w:p w14:paraId="6889D17B" w14:textId="77777777" w:rsidR="000C6B44" w:rsidRDefault="000C6B44" w:rsidP="000C6B44">
      <w:pPr>
        <w:pStyle w:val="NoSpacing"/>
        <w:rPr>
          <w:rFonts w:cs="Times New Roman"/>
        </w:rPr>
      </w:pPr>
      <w:r>
        <w:rPr>
          <w:rFonts w:cs="Times New Roman"/>
        </w:rPr>
        <w:t>21 May 2026</w:t>
      </w:r>
    </w:p>
    <w:p w14:paraId="35EDFE8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8F2C" w14:textId="77777777" w:rsidR="00AB540A" w:rsidRDefault="00AB540A" w:rsidP="00086E2C">
      <w:pPr>
        <w:spacing w:after="0" w:line="240" w:lineRule="auto"/>
      </w:pPr>
      <w:r>
        <w:separator/>
      </w:r>
    </w:p>
  </w:endnote>
  <w:endnote w:type="continuationSeparator" w:id="0">
    <w:p w14:paraId="0FBD0CDD" w14:textId="77777777" w:rsidR="00AB540A" w:rsidRDefault="00AB54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614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080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E27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2E587" w14:textId="77777777" w:rsidR="00AB540A" w:rsidRDefault="00AB540A" w:rsidP="00086E2C">
      <w:pPr>
        <w:spacing w:after="0" w:line="240" w:lineRule="auto"/>
      </w:pPr>
      <w:r>
        <w:separator/>
      </w:r>
    </w:p>
  </w:footnote>
  <w:footnote w:type="continuationSeparator" w:id="0">
    <w:p w14:paraId="37A45407" w14:textId="77777777" w:rsidR="00AB540A" w:rsidRDefault="00AB54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94A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8BF3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6F17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44"/>
    <w:rsid w:val="00086E2C"/>
    <w:rsid w:val="000A2E7A"/>
    <w:rsid w:val="000C6B44"/>
    <w:rsid w:val="00170385"/>
    <w:rsid w:val="002244B7"/>
    <w:rsid w:val="00314D94"/>
    <w:rsid w:val="005435B9"/>
    <w:rsid w:val="00617568"/>
    <w:rsid w:val="006E68FA"/>
    <w:rsid w:val="008E56AD"/>
    <w:rsid w:val="00AB540A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1DC70"/>
  <w15:chartTrackingRefBased/>
  <w15:docId w15:val="{504526D9-8C7D-419C-869F-EDEB1039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2026-05-23T20:22:00Z</dcterms:created>
  <dcterms:modified xsi:type="dcterms:W3CDTF">2026-05-23T20:24:00Z</dcterms:modified>
</cp:coreProperties>
</file>