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45A5C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John CRUE</w:t>
      </w:r>
      <w:r>
        <w:rPr>
          <w:rFonts w:cs="Times New Roman"/>
        </w:rPr>
        <w:t xml:space="preserve">       (fl.1474)</w:t>
      </w:r>
    </w:p>
    <w:p w14:paraId="101B1E6B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late of Blakeney, Norfolk. Yeoman.</w:t>
      </w:r>
    </w:p>
    <w:p w14:paraId="7B6A9BAD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43E32D84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7D55E98E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14 Jun.1474</w:t>
      </w:r>
      <w:r>
        <w:rPr>
          <w:rFonts w:cs="Times New Roman"/>
        </w:rPr>
        <w:tab/>
        <w:t>He was pardoned of all offences committed by him before 6 June.</w:t>
      </w:r>
    </w:p>
    <w:p w14:paraId="63EDED29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1467-77 p.451)</w:t>
      </w:r>
    </w:p>
    <w:p w14:paraId="39B03269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78AAAEE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5DCC3C8F" w14:textId="77777777" w:rsidR="003F1612" w:rsidRDefault="003F1612" w:rsidP="003F1612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15 May 2026</w:t>
      </w:r>
    </w:p>
    <w:p w14:paraId="19D8B49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FCDC3" w14:textId="77777777" w:rsidR="003B3828" w:rsidRDefault="003B3828" w:rsidP="00086E2C">
      <w:pPr>
        <w:spacing w:after="0" w:line="240" w:lineRule="auto"/>
      </w:pPr>
      <w:r>
        <w:separator/>
      </w:r>
    </w:p>
  </w:endnote>
  <w:endnote w:type="continuationSeparator" w:id="0">
    <w:p w14:paraId="5EE00072" w14:textId="77777777" w:rsidR="003B3828" w:rsidRDefault="003B382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C876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F1C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2EEA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C1A46" w14:textId="77777777" w:rsidR="003B3828" w:rsidRDefault="003B3828" w:rsidP="00086E2C">
      <w:pPr>
        <w:spacing w:after="0" w:line="240" w:lineRule="auto"/>
      </w:pPr>
      <w:r>
        <w:separator/>
      </w:r>
    </w:p>
  </w:footnote>
  <w:footnote w:type="continuationSeparator" w:id="0">
    <w:p w14:paraId="01190116" w14:textId="77777777" w:rsidR="003B3828" w:rsidRDefault="003B382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3997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6DE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6414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12"/>
    <w:rsid w:val="00086E2C"/>
    <w:rsid w:val="000A2E7A"/>
    <w:rsid w:val="002244B7"/>
    <w:rsid w:val="00314D94"/>
    <w:rsid w:val="003B3828"/>
    <w:rsid w:val="003B530E"/>
    <w:rsid w:val="003F1612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18E05"/>
  <w15:chartTrackingRefBased/>
  <w15:docId w15:val="{CCE790C7-AD1D-4AFC-9B60-D540FCAE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2026-05-21T14:12:00Z</dcterms:created>
  <dcterms:modified xsi:type="dcterms:W3CDTF">2026-05-21T14:13:00Z</dcterms:modified>
</cp:coreProperties>
</file>