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C78BC7" w14:textId="77777777" w:rsidR="00387188" w:rsidRDefault="00387188" w:rsidP="00387188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Nicholas CROWE</w:t>
      </w:r>
      <w:r>
        <w:rPr>
          <w:rFonts w:ascii="Times New Roman" w:hAnsi="Times New Roman" w:cs="Times New Roman"/>
          <w:lang w:val="en-US"/>
        </w:rPr>
        <w:t xml:space="preserve">       (fl.1480)</w:t>
      </w:r>
    </w:p>
    <w:p w14:paraId="2C4A1C73" w14:textId="77777777" w:rsidR="00387188" w:rsidRDefault="00387188" w:rsidP="00387188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lang w:val="en-US"/>
        </w:rPr>
        <w:t>Stutton</w:t>
      </w:r>
      <w:proofErr w:type="spellEnd"/>
      <w:r>
        <w:rPr>
          <w:rFonts w:ascii="Times New Roman" w:hAnsi="Times New Roman" w:cs="Times New Roman"/>
          <w:lang w:val="en-US"/>
        </w:rPr>
        <w:t>, Suffolk. Husbandman.</w:t>
      </w:r>
    </w:p>
    <w:p w14:paraId="3232225F" w14:textId="77777777" w:rsidR="00387188" w:rsidRDefault="00387188" w:rsidP="00387188">
      <w:pPr>
        <w:pStyle w:val="NoSpacing"/>
        <w:rPr>
          <w:rFonts w:ascii="Times New Roman" w:hAnsi="Times New Roman" w:cs="Times New Roman"/>
          <w:lang w:val="en-US"/>
        </w:rPr>
      </w:pPr>
    </w:p>
    <w:p w14:paraId="485D7200" w14:textId="77777777" w:rsidR="00387188" w:rsidRDefault="00387188" w:rsidP="00387188">
      <w:pPr>
        <w:pStyle w:val="NoSpacing"/>
        <w:rPr>
          <w:rFonts w:ascii="Times New Roman" w:hAnsi="Times New Roman" w:cs="Times New Roman"/>
          <w:lang w:val="en-US"/>
        </w:rPr>
      </w:pPr>
    </w:p>
    <w:p w14:paraId="43EB3B86" w14:textId="77777777" w:rsidR="00387188" w:rsidRDefault="00387188" w:rsidP="00387188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1480</w:t>
      </w:r>
      <w:r>
        <w:rPr>
          <w:rFonts w:ascii="Times New Roman" w:hAnsi="Times New Roman" w:cs="Times New Roman"/>
          <w:lang w:val="en-US"/>
        </w:rPr>
        <w:tab/>
        <w:t xml:space="preserve">Sir Gilbert Debenham(q.v.) brought a plaint of trespass against him and </w:t>
      </w:r>
    </w:p>
    <w:p w14:paraId="32574F22" w14:textId="77777777" w:rsidR="00387188" w:rsidRDefault="00387188" w:rsidP="00387188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2 others.    ( </w:t>
      </w:r>
      <w:hyperlink r:id="rId6" w:history="1">
        <w:r w:rsidRPr="00E83952">
          <w:rPr>
            <w:rStyle w:val="Hyperlink"/>
            <w:rFonts w:ascii="Times New Roman" w:hAnsi="Times New Roman" w:cs="Times New Roman"/>
            <w:lang w:val="en-US"/>
          </w:rPr>
          <w:t>https</w:t>
        </w:r>
        <w:r w:rsidRPr="004D01BB">
          <w:rPr>
            <w:rStyle w:val="Hyperlink"/>
            <w:rFonts w:ascii="Times New Roman" w:hAnsi="Times New Roman" w:cs="Times New Roman"/>
            <w:lang w:val="en-US"/>
          </w:rPr>
          <w:t>://waalt.uh.edu/index.php/KB27/873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5A83A1D1" w14:textId="77777777" w:rsidR="00387188" w:rsidRDefault="00387188" w:rsidP="00387188">
      <w:pPr>
        <w:pStyle w:val="NoSpacing"/>
        <w:rPr>
          <w:rFonts w:ascii="Times New Roman" w:hAnsi="Times New Roman" w:cs="Times New Roman"/>
          <w:lang w:val="en-US"/>
        </w:rPr>
      </w:pPr>
    </w:p>
    <w:p w14:paraId="06E3C04C" w14:textId="77777777" w:rsidR="00387188" w:rsidRDefault="00387188" w:rsidP="00387188">
      <w:pPr>
        <w:pStyle w:val="NoSpacing"/>
        <w:rPr>
          <w:rFonts w:ascii="Times New Roman" w:hAnsi="Times New Roman" w:cs="Times New Roman"/>
          <w:lang w:val="en-US"/>
        </w:rPr>
      </w:pPr>
    </w:p>
    <w:p w14:paraId="6A54D044" w14:textId="77777777" w:rsidR="00387188" w:rsidRDefault="00387188" w:rsidP="00387188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12 March 2026</w:t>
      </w:r>
    </w:p>
    <w:p w14:paraId="6EC12B44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9956D8" w14:textId="77777777" w:rsidR="003C7766" w:rsidRDefault="003C7766" w:rsidP="00086E2C">
      <w:pPr>
        <w:spacing w:after="0" w:line="240" w:lineRule="auto"/>
      </w:pPr>
      <w:r>
        <w:separator/>
      </w:r>
    </w:p>
  </w:endnote>
  <w:endnote w:type="continuationSeparator" w:id="0">
    <w:p w14:paraId="7D181024" w14:textId="77777777" w:rsidR="003C7766" w:rsidRDefault="003C7766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A3E9D0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6C5921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2A7A27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053E50" w14:textId="77777777" w:rsidR="003C7766" w:rsidRDefault="003C7766" w:rsidP="00086E2C">
      <w:pPr>
        <w:spacing w:after="0" w:line="240" w:lineRule="auto"/>
      </w:pPr>
      <w:r>
        <w:separator/>
      </w:r>
    </w:p>
  </w:footnote>
  <w:footnote w:type="continuationSeparator" w:id="0">
    <w:p w14:paraId="70E54FB0" w14:textId="77777777" w:rsidR="003C7766" w:rsidRDefault="003C7766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8AE3A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86096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B273A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188"/>
    <w:rsid w:val="00086E2C"/>
    <w:rsid w:val="000A2E7A"/>
    <w:rsid w:val="002244B7"/>
    <w:rsid w:val="00314D94"/>
    <w:rsid w:val="00387188"/>
    <w:rsid w:val="003C7766"/>
    <w:rsid w:val="00617568"/>
    <w:rsid w:val="006E68FA"/>
    <w:rsid w:val="007A4641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8E055C"/>
  <w15:chartTrackingRefBased/>
  <w15:docId w15:val="{403153A5-E818-41A5-B3DB-A917C3E0D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38718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87188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73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37</Words>
  <Characters>239</Characters>
  <Application>Microsoft Office Word</Application>
  <DocSecurity>0</DocSecurity>
  <Lines>14</Lines>
  <Paragraphs>8</Paragraphs>
  <ScaleCrop>false</ScaleCrop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2026-03-13T23:57:00Z</dcterms:created>
  <dcterms:modified xsi:type="dcterms:W3CDTF">2026-03-13T23:57:00Z</dcterms:modified>
</cp:coreProperties>
</file>