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F7D4" w14:textId="77777777" w:rsidR="00672671" w:rsidRDefault="00672671" w:rsidP="0067267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CROWE</w:t>
      </w:r>
      <w:r>
        <w:rPr>
          <w:rFonts w:ascii="Times New Roman" w:hAnsi="Times New Roman" w:cs="Times New Roman"/>
          <w:lang w:val="en-US"/>
        </w:rPr>
        <w:t xml:space="preserve">      (fl.1480)</w:t>
      </w:r>
    </w:p>
    <w:p w14:paraId="70A88C34" w14:textId="77777777" w:rsidR="00672671" w:rsidRDefault="00672671" w:rsidP="0067267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Stutton</w:t>
      </w:r>
      <w:proofErr w:type="spellEnd"/>
      <w:r>
        <w:rPr>
          <w:rFonts w:ascii="Times New Roman" w:hAnsi="Times New Roman" w:cs="Times New Roman"/>
          <w:lang w:val="en-US"/>
        </w:rPr>
        <w:t>, Suffolk. Husbandman.</w:t>
      </w:r>
    </w:p>
    <w:p w14:paraId="0D17A167" w14:textId="77777777" w:rsidR="00672671" w:rsidRDefault="00672671" w:rsidP="00672671">
      <w:pPr>
        <w:pStyle w:val="NoSpacing"/>
        <w:rPr>
          <w:rFonts w:ascii="Times New Roman" w:hAnsi="Times New Roman" w:cs="Times New Roman"/>
          <w:lang w:val="en-US"/>
        </w:rPr>
      </w:pPr>
    </w:p>
    <w:p w14:paraId="5E979F4B" w14:textId="77777777" w:rsidR="00672671" w:rsidRDefault="00672671" w:rsidP="00672671">
      <w:pPr>
        <w:pStyle w:val="NoSpacing"/>
        <w:rPr>
          <w:rFonts w:ascii="Times New Roman" w:hAnsi="Times New Roman" w:cs="Times New Roman"/>
          <w:lang w:val="en-US"/>
        </w:rPr>
      </w:pPr>
    </w:p>
    <w:p w14:paraId="79C6E6E5" w14:textId="77777777" w:rsidR="00672671" w:rsidRDefault="00672671" w:rsidP="0067267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 xml:space="preserve">Sir Gilbert Debenham(q.v.) brought a plaint of trespass against him and </w:t>
      </w:r>
    </w:p>
    <w:p w14:paraId="5E94D98C" w14:textId="77777777" w:rsidR="00672671" w:rsidRDefault="00672671" w:rsidP="0067267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2 others.    ( </w:t>
      </w:r>
      <w:hyperlink r:id="rId6" w:history="1">
        <w:r w:rsidRPr="00E83952">
          <w:rPr>
            <w:rStyle w:val="Hyperlink"/>
            <w:rFonts w:ascii="Times New Roman" w:hAnsi="Times New Roman" w:cs="Times New Roman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F6AC187" w14:textId="77777777" w:rsidR="00672671" w:rsidRDefault="00672671" w:rsidP="00672671">
      <w:pPr>
        <w:pStyle w:val="NoSpacing"/>
        <w:rPr>
          <w:rFonts w:ascii="Times New Roman" w:hAnsi="Times New Roman" w:cs="Times New Roman"/>
          <w:lang w:val="en-US"/>
        </w:rPr>
      </w:pPr>
    </w:p>
    <w:p w14:paraId="0D8F2094" w14:textId="77777777" w:rsidR="00672671" w:rsidRDefault="00672671" w:rsidP="00672671">
      <w:pPr>
        <w:pStyle w:val="NoSpacing"/>
        <w:rPr>
          <w:rFonts w:ascii="Times New Roman" w:hAnsi="Times New Roman" w:cs="Times New Roman"/>
          <w:lang w:val="en-US"/>
        </w:rPr>
      </w:pPr>
    </w:p>
    <w:p w14:paraId="46E17AA6" w14:textId="77777777" w:rsidR="00672671" w:rsidRDefault="00672671" w:rsidP="0067267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March 2026</w:t>
      </w:r>
    </w:p>
    <w:p w14:paraId="346E0F8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93228" w14:textId="77777777" w:rsidR="00407A3C" w:rsidRDefault="00407A3C" w:rsidP="00086E2C">
      <w:pPr>
        <w:spacing w:after="0" w:line="240" w:lineRule="auto"/>
      </w:pPr>
      <w:r>
        <w:separator/>
      </w:r>
    </w:p>
  </w:endnote>
  <w:endnote w:type="continuationSeparator" w:id="0">
    <w:p w14:paraId="0ECE5925" w14:textId="77777777" w:rsidR="00407A3C" w:rsidRDefault="00407A3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39A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843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7873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0180A" w14:textId="77777777" w:rsidR="00407A3C" w:rsidRDefault="00407A3C" w:rsidP="00086E2C">
      <w:pPr>
        <w:spacing w:after="0" w:line="240" w:lineRule="auto"/>
      </w:pPr>
      <w:r>
        <w:separator/>
      </w:r>
    </w:p>
  </w:footnote>
  <w:footnote w:type="continuationSeparator" w:id="0">
    <w:p w14:paraId="18173A7F" w14:textId="77777777" w:rsidR="00407A3C" w:rsidRDefault="00407A3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A6BE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1ED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581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71"/>
    <w:rsid w:val="00086E2C"/>
    <w:rsid w:val="000A2E7A"/>
    <w:rsid w:val="002244B7"/>
    <w:rsid w:val="00314D94"/>
    <w:rsid w:val="00407A3C"/>
    <w:rsid w:val="00617568"/>
    <w:rsid w:val="00672671"/>
    <w:rsid w:val="006E68FA"/>
    <w:rsid w:val="007A464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C3573"/>
  <w15:chartTrackingRefBased/>
  <w15:docId w15:val="{0C467504-7C58-42F8-849C-EE1688B0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7267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267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234</Characters>
  <Application>Microsoft Office Word</Application>
  <DocSecurity>0</DocSecurity>
  <Lines>13</Lines>
  <Paragraphs>7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2026-03-14T00:10:00Z</dcterms:created>
  <dcterms:modified xsi:type="dcterms:W3CDTF">2026-03-14T00:11:00Z</dcterms:modified>
</cp:coreProperties>
</file>